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100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9"/>
        <w:gridCol w:w="2740"/>
        <w:gridCol w:w="1134"/>
        <w:gridCol w:w="4007"/>
      </w:tblGrid>
      <w:tr w:rsidR="00DF58C7" w:rsidRPr="000A40B4" w14:paraId="2024987C" w14:textId="77777777" w:rsidTr="000247AF">
        <w:trPr>
          <w:trHeight w:val="20"/>
          <w:tblHeader/>
        </w:trPr>
        <w:tc>
          <w:tcPr>
            <w:tcW w:w="5859" w:type="dxa"/>
            <w:gridSpan w:val="2"/>
            <w:tcBorders>
              <w:top w:val="nil"/>
              <w:bottom w:val="nil"/>
            </w:tcBorders>
          </w:tcPr>
          <w:p w14:paraId="4D1B5812" w14:textId="77777777" w:rsidR="00DF58C7" w:rsidRPr="000A40B4" w:rsidRDefault="007125A8" w:rsidP="008E3780">
            <w:pPr>
              <w:pStyle w:val="Header"/>
              <w:spacing w:before="40" w:line="276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To</w:t>
            </w:r>
            <w:r w:rsidR="003674CD">
              <w:rPr>
                <w:sz w:val="14"/>
                <w:szCs w:val="14"/>
              </w:rPr>
              <w:t xml:space="preserve"> (department acronym name)</w:t>
            </w:r>
          </w:p>
        </w:tc>
        <w:tc>
          <w:tcPr>
            <w:tcW w:w="5141" w:type="dxa"/>
            <w:gridSpan w:val="2"/>
            <w:tcBorders>
              <w:top w:val="nil"/>
              <w:bottom w:val="nil"/>
            </w:tcBorders>
          </w:tcPr>
          <w:p w14:paraId="2D0E7ED6" w14:textId="77777777" w:rsidR="00DF58C7" w:rsidRPr="000A40B4" w:rsidRDefault="00DF58C7" w:rsidP="008E3780">
            <w:pPr>
              <w:pStyle w:val="Header"/>
              <w:spacing w:before="40" w:line="276" w:lineRule="auto"/>
              <w:rPr>
                <w:sz w:val="14"/>
                <w:szCs w:val="14"/>
              </w:rPr>
            </w:pPr>
            <w:r w:rsidRPr="000A40B4">
              <w:rPr>
                <w:sz w:val="14"/>
                <w:szCs w:val="14"/>
              </w:rPr>
              <w:t>For information</w:t>
            </w:r>
            <w:r w:rsidR="003674CD">
              <w:rPr>
                <w:sz w:val="14"/>
                <w:szCs w:val="14"/>
              </w:rPr>
              <w:t xml:space="preserve"> (department acronym name)</w:t>
            </w:r>
          </w:p>
        </w:tc>
      </w:tr>
      <w:tr w:rsidR="00DF58C7" w:rsidRPr="000A40B4" w14:paraId="5C323A49" w14:textId="77777777" w:rsidTr="000247AF">
        <w:trPr>
          <w:trHeight w:val="20"/>
        </w:trPr>
        <w:tc>
          <w:tcPr>
            <w:tcW w:w="3119" w:type="dxa"/>
            <w:tcBorders>
              <w:top w:val="nil"/>
              <w:bottom w:val="nil"/>
            </w:tcBorders>
          </w:tcPr>
          <w:p w14:paraId="36FA7E20" w14:textId="2D4C33FE" w:rsidR="00FA785D" w:rsidRPr="00244225" w:rsidRDefault="002A1710" w:rsidP="008E3780">
            <w:pPr>
              <w:pStyle w:val="Header"/>
              <w:spacing w:line="276" w:lineRule="auto"/>
            </w:pPr>
            <w:r>
              <w:t>ICD</w:t>
            </w:r>
            <w:r w:rsidR="000247AF">
              <w:t>/ICS</w:t>
            </w:r>
            <w:r w:rsidR="00FA785D" w:rsidRPr="00244225">
              <w:t xml:space="preserve"> users</w:t>
            </w:r>
            <w:r w:rsidR="000247AF">
              <w:t xml:space="preserve"> (e.g. bodybuilders)</w:t>
            </w:r>
          </w:p>
        </w:tc>
        <w:tc>
          <w:tcPr>
            <w:tcW w:w="2740" w:type="dxa"/>
            <w:tcBorders>
              <w:top w:val="nil"/>
              <w:bottom w:val="nil"/>
            </w:tcBorders>
          </w:tcPr>
          <w:p w14:paraId="42C56A7D" w14:textId="77777777" w:rsidR="00DF58C7" w:rsidRPr="000A40B4" w:rsidRDefault="00DF58C7" w:rsidP="008E3780">
            <w:pPr>
              <w:pStyle w:val="Header"/>
              <w:spacing w:line="276" w:lineRule="auto"/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2A932796" w14:textId="77777777" w:rsidR="00DF58C7" w:rsidRPr="000A40B4" w:rsidRDefault="00DF58C7" w:rsidP="008E3780">
            <w:pPr>
              <w:pStyle w:val="Header"/>
              <w:spacing w:line="276" w:lineRule="auto"/>
            </w:pPr>
          </w:p>
        </w:tc>
        <w:tc>
          <w:tcPr>
            <w:tcW w:w="4007" w:type="dxa"/>
            <w:tcBorders>
              <w:top w:val="nil"/>
              <w:bottom w:val="nil"/>
            </w:tcBorders>
          </w:tcPr>
          <w:p w14:paraId="6A6267BA" w14:textId="77777777" w:rsidR="00DF58C7" w:rsidRPr="000A40B4" w:rsidRDefault="00DF58C7" w:rsidP="008E3780">
            <w:pPr>
              <w:pStyle w:val="Header"/>
              <w:spacing w:line="276" w:lineRule="auto"/>
            </w:pPr>
          </w:p>
        </w:tc>
      </w:tr>
    </w:tbl>
    <w:p w14:paraId="013074DD" w14:textId="77777777" w:rsidR="006120E6" w:rsidRDefault="006120E6" w:rsidP="008E3780">
      <w:pPr>
        <w:spacing w:line="276" w:lineRule="auto"/>
      </w:pPr>
      <w:bookmarkStart w:id="0" w:name="Start"/>
      <w:bookmarkEnd w:id="0"/>
    </w:p>
    <w:p w14:paraId="5DFA02C2" w14:textId="77777777" w:rsidR="003D5BD7" w:rsidRDefault="003D5BD7" w:rsidP="008E3780">
      <w:pPr>
        <w:spacing w:line="276" w:lineRule="auto"/>
      </w:pPr>
    </w:p>
    <w:p w14:paraId="056FDACA" w14:textId="0EA456C6" w:rsidR="008A0247" w:rsidRPr="008A0247" w:rsidRDefault="00AE0140" w:rsidP="00D633A8">
      <w:pPr>
        <w:pStyle w:val="Title"/>
        <w:spacing w:line="276" w:lineRule="auto"/>
        <w:jc w:val="left"/>
      </w:pPr>
      <w:r>
        <w:t xml:space="preserve">Guideline - </w:t>
      </w:r>
      <w:r w:rsidR="001B2B17" w:rsidRPr="001B2B17">
        <w:t xml:space="preserve">How to request an ICD </w:t>
      </w:r>
      <w:r w:rsidR="002A1710">
        <w:t xml:space="preserve">for a </w:t>
      </w:r>
      <w:r w:rsidR="00BF3BF0">
        <w:t>C</w:t>
      </w:r>
      <w:r w:rsidR="002A1710">
        <w:t>hassis number/Product Individual number</w:t>
      </w:r>
      <w:r w:rsidR="00703C05">
        <w:t>/Factory Order number</w:t>
      </w:r>
    </w:p>
    <w:sdt>
      <w:sdtPr>
        <w:rPr>
          <w:rFonts w:ascii="Arial" w:eastAsia="Times New Roman" w:hAnsi="Arial" w:cs="Arial"/>
          <w:b/>
          <w:bCs/>
          <w:color w:val="auto"/>
          <w:sz w:val="24"/>
          <w:szCs w:val="24"/>
          <w:lang w:val="en-GB" w:eastAsia="sv-SE"/>
        </w:rPr>
        <w:id w:val="-157572842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BF9BF29" w14:textId="46FC1DA9" w:rsidR="001A341D" w:rsidRPr="003838FC" w:rsidRDefault="001A341D">
          <w:pPr>
            <w:pStyle w:val="TOCHeading"/>
            <w:rPr>
              <w:b/>
              <w:bCs/>
              <w:sz w:val="28"/>
              <w:szCs w:val="28"/>
            </w:rPr>
          </w:pPr>
          <w:r w:rsidRPr="003838FC">
            <w:rPr>
              <w:rFonts w:ascii="Arial" w:hAnsi="Arial" w:cs="Arial"/>
              <w:b/>
              <w:bCs/>
              <w:color w:val="auto"/>
              <w:sz w:val="28"/>
              <w:szCs w:val="28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Contents</w:t>
          </w:r>
        </w:p>
        <w:p w14:paraId="71B86102" w14:textId="6EAFB4D9" w:rsidR="003B7E45" w:rsidRDefault="001A341D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sv-S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9879565" w:history="1">
            <w:r w:rsidR="003B7E45" w:rsidRPr="00E55ADA">
              <w:rPr>
                <w:rStyle w:val="Hyperlink"/>
                <w:noProof/>
              </w:rPr>
              <w:t>1 General</w:t>
            </w:r>
            <w:r w:rsidR="003B7E45">
              <w:rPr>
                <w:noProof/>
                <w:webHidden/>
              </w:rPr>
              <w:tab/>
            </w:r>
            <w:r w:rsidR="003B7E45">
              <w:rPr>
                <w:noProof/>
                <w:webHidden/>
              </w:rPr>
              <w:fldChar w:fldCharType="begin"/>
            </w:r>
            <w:r w:rsidR="003B7E45">
              <w:rPr>
                <w:noProof/>
                <w:webHidden/>
              </w:rPr>
              <w:instrText xml:space="preserve"> PAGEREF _Toc219879565 \h </w:instrText>
            </w:r>
            <w:r w:rsidR="003B7E45">
              <w:rPr>
                <w:noProof/>
                <w:webHidden/>
              </w:rPr>
            </w:r>
            <w:r w:rsidR="003B7E45">
              <w:rPr>
                <w:noProof/>
                <w:webHidden/>
              </w:rPr>
              <w:fldChar w:fldCharType="separate"/>
            </w:r>
            <w:r w:rsidR="003B7E45">
              <w:rPr>
                <w:noProof/>
                <w:webHidden/>
              </w:rPr>
              <w:t>1</w:t>
            </w:r>
            <w:r w:rsidR="003B7E45">
              <w:rPr>
                <w:noProof/>
                <w:webHidden/>
              </w:rPr>
              <w:fldChar w:fldCharType="end"/>
            </w:r>
          </w:hyperlink>
        </w:p>
        <w:p w14:paraId="496E8908" w14:textId="30A5B17C" w:rsidR="003B7E45" w:rsidRDefault="003B7E4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sv-SE"/>
              <w14:ligatures w14:val="standardContextual"/>
            </w:rPr>
          </w:pPr>
          <w:hyperlink w:anchor="_Toc219879566" w:history="1">
            <w:r w:rsidRPr="00E55ADA">
              <w:rPr>
                <w:rStyle w:val="Hyperlink"/>
                <w:noProof/>
              </w:rPr>
              <w:t>2 How to request a drawing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_Toc219879566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8BC2C3" w14:textId="7730327F" w:rsidR="003B7E45" w:rsidRDefault="003B7E45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sv-SE"/>
              <w14:ligatures w14:val="standardContextual"/>
            </w:rPr>
          </w:pPr>
          <w:hyperlink w:anchor="_Toc219879567" w:history="1">
            <w:r w:rsidRPr="00E55ADA">
              <w:rPr>
                <w:rStyle w:val="Hyperlink"/>
                <w:noProof/>
              </w:rPr>
              <w:t>2.1 Search for a chassis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_Toc219879567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BB77EC" w14:textId="2C94F7E6" w:rsidR="003B7E45" w:rsidRDefault="003B7E45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sv-SE"/>
              <w14:ligatures w14:val="standardContextual"/>
            </w:rPr>
          </w:pPr>
          <w:hyperlink w:anchor="_Toc219879568" w:history="1">
            <w:r w:rsidRPr="00E55ADA">
              <w:rPr>
                <w:rStyle w:val="Hyperlink"/>
                <w:noProof/>
                <w:lang w:val="en-US"/>
              </w:rPr>
              <w:t>2.2 Request details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_Toc219879568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F484B5" w14:textId="0A702612" w:rsidR="003B7E45" w:rsidRDefault="003B7E45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sv-SE"/>
              <w14:ligatures w14:val="standardContextual"/>
            </w:rPr>
          </w:pPr>
          <w:hyperlink w:anchor="_Toc219879569" w:history="1">
            <w:r w:rsidRPr="00E55ADA">
              <w:rPr>
                <w:rStyle w:val="Hyperlink"/>
                <w:noProof/>
              </w:rPr>
              <w:t>2.3 Request drawing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_Toc219879569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93E3DA" w14:textId="306CDB80" w:rsidR="003B7E45" w:rsidRDefault="003B7E45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sv-SE"/>
              <w14:ligatures w14:val="standardContextual"/>
            </w:rPr>
          </w:pPr>
          <w:hyperlink w:anchor="_Toc219879570" w:history="1">
            <w:r w:rsidRPr="00E55ADA">
              <w:rPr>
                <w:rStyle w:val="Hyperlink"/>
                <w:noProof/>
              </w:rPr>
              <w:t>2.4 Drawing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_Toc219879570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9902B4" w14:textId="77440F8E" w:rsidR="003B7E45" w:rsidRDefault="003B7E45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sv-SE"/>
              <w14:ligatures w14:val="standardContextual"/>
            </w:rPr>
          </w:pPr>
          <w:hyperlink w:anchor="_Toc219879571" w:history="1">
            <w:r w:rsidRPr="00E55ADA">
              <w:rPr>
                <w:rStyle w:val="Hyperlink"/>
                <w:noProof/>
              </w:rPr>
              <w:t>2.5 Finalized drawing 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_Toc219879571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098B6E" w14:textId="5425CA0D" w:rsidR="003B7E45" w:rsidRDefault="003B7E45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lang w:val="sv-SE"/>
              <w14:ligatures w14:val="standardContextual"/>
            </w:rPr>
          </w:pPr>
          <w:hyperlink w:anchor="_Toc219879572" w:history="1">
            <w:r w:rsidRPr="00E55ADA">
              <w:rPr>
                <w:rStyle w:val="Hyperlink"/>
                <w:noProof/>
                <w:lang w:val="en-US"/>
              </w:rPr>
              <w:t>3 Failed drawing 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_Toc219879572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36E536" w14:textId="642A8C80" w:rsidR="003B7E45" w:rsidRDefault="003B7E45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sv-SE"/>
              <w14:ligatures w14:val="standardContextual"/>
            </w:rPr>
          </w:pPr>
          <w:hyperlink w:anchor="_Toc219879573" w:history="1">
            <w:r w:rsidRPr="00E55ADA">
              <w:rPr>
                <w:rStyle w:val="Hyperlink"/>
                <w:noProof/>
              </w:rPr>
              <w:t>3.1 Problem with sending a request support e-mail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_Toc219879573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2754FF" w14:textId="540411D2" w:rsidR="001A341D" w:rsidRDefault="001A341D">
          <w:r>
            <w:rPr>
              <w:b/>
              <w:bCs/>
              <w:noProof/>
            </w:rPr>
            <w:fldChar w:fldCharType="end"/>
          </w:r>
        </w:p>
      </w:sdtContent>
    </w:sdt>
    <w:p w14:paraId="53E0C96B" w14:textId="33FEF5FD" w:rsidR="00690113" w:rsidRDefault="0054012C" w:rsidP="002E4969">
      <w:pPr>
        <w:pStyle w:val="Heading1"/>
      </w:pPr>
      <w:bookmarkStart w:id="1" w:name="_Toc219879565"/>
      <w:r>
        <w:t xml:space="preserve">1 </w:t>
      </w:r>
      <w:r w:rsidR="00A45E65">
        <w:t>General</w:t>
      </w:r>
      <w:bookmarkEnd w:id="1"/>
    </w:p>
    <w:p w14:paraId="7CD2EC8F" w14:textId="6C050CA8" w:rsidR="00D2112E" w:rsidRPr="00684D2B" w:rsidRDefault="00FC5453" w:rsidP="00D633A8">
      <w:pPr>
        <w:pStyle w:val="ListParagraph"/>
        <w:spacing w:line="276" w:lineRule="auto"/>
        <w:ind w:left="0" w:right="84"/>
        <w:rPr>
          <w:i/>
          <w:iCs/>
          <w:sz w:val="18"/>
          <w:szCs w:val="18"/>
        </w:rPr>
      </w:pPr>
      <w:r w:rsidRPr="00684D2B">
        <w:rPr>
          <w:sz w:val="22"/>
          <w:szCs w:val="22"/>
        </w:rPr>
        <w:t>T</w:t>
      </w:r>
      <w:r w:rsidR="006109D6" w:rsidRPr="00684D2B">
        <w:rPr>
          <w:sz w:val="22"/>
          <w:szCs w:val="22"/>
        </w:rPr>
        <w:t>his manual provide</w:t>
      </w:r>
      <w:r w:rsidRPr="00684D2B">
        <w:rPr>
          <w:sz w:val="22"/>
          <w:szCs w:val="22"/>
        </w:rPr>
        <w:t>s</w:t>
      </w:r>
      <w:r w:rsidR="006109D6" w:rsidRPr="00684D2B">
        <w:rPr>
          <w:sz w:val="22"/>
          <w:szCs w:val="22"/>
        </w:rPr>
        <w:t xml:space="preserve"> general information about how to work with ICD</w:t>
      </w:r>
      <w:r w:rsidR="005D4440" w:rsidRPr="00684D2B">
        <w:rPr>
          <w:sz w:val="22"/>
          <w:szCs w:val="22"/>
        </w:rPr>
        <w:t>/</w:t>
      </w:r>
      <w:r w:rsidR="006109D6" w:rsidRPr="00684D2B">
        <w:rPr>
          <w:sz w:val="22"/>
          <w:szCs w:val="22"/>
        </w:rPr>
        <w:t>ICS application as an end-user</w:t>
      </w:r>
      <w:r w:rsidR="00270DD6" w:rsidRPr="00684D2B">
        <w:rPr>
          <w:sz w:val="22"/>
          <w:szCs w:val="22"/>
        </w:rPr>
        <w:t xml:space="preserve"> (e.g. as a bodybuilder)</w:t>
      </w:r>
      <w:r w:rsidR="005D4440" w:rsidRPr="00684D2B">
        <w:rPr>
          <w:sz w:val="22"/>
          <w:szCs w:val="22"/>
        </w:rPr>
        <w:t xml:space="preserve"> and </w:t>
      </w:r>
      <w:r w:rsidR="00175902" w:rsidRPr="00684D2B">
        <w:rPr>
          <w:sz w:val="22"/>
          <w:szCs w:val="22"/>
        </w:rPr>
        <w:t>covers</w:t>
      </w:r>
      <w:r w:rsidR="00D952C3" w:rsidRPr="00684D2B">
        <w:rPr>
          <w:sz w:val="22"/>
          <w:szCs w:val="22"/>
        </w:rPr>
        <w:t xml:space="preserve"> how to request </w:t>
      </w:r>
      <w:r w:rsidR="009E0C44" w:rsidRPr="00684D2B">
        <w:rPr>
          <w:sz w:val="22"/>
          <w:szCs w:val="22"/>
        </w:rPr>
        <w:t xml:space="preserve">an </w:t>
      </w:r>
      <w:r w:rsidR="00D952C3" w:rsidRPr="00684D2B">
        <w:rPr>
          <w:sz w:val="22"/>
          <w:szCs w:val="22"/>
        </w:rPr>
        <w:t xml:space="preserve">ICD </w:t>
      </w:r>
      <w:r w:rsidR="0045125F" w:rsidRPr="00684D2B">
        <w:rPr>
          <w:sz w:val="22"/>
          <w:szCs w:val="22"/>
        </w:rPr>
        <w:t>drawing</w:t>
      </w:r>
      <w:r w:rsidR="0090502B" w:rsidRPr="00684D2B">
        <w:rPr>
          <w:sz w:val="22"/>
          <w:szCs w:val="22"/>
        </w:rPr>
        <w:t xml:space="preserve"> </w:t>
      </w:r>
      <w:r w:rsidR="00D952C3" w:rsidRPr="00684D2B">
        <w:rPr>
          <w:sz w:val="22"/>
          <w:szCs w:val="22"/>
        </w:rPr>
        <w:t xml:space="preserve">(Individual </w:t>
      </w:r>
      <w:r w:rsidR="0090502B" w:rsidRPr="00684D2B">
        <w:rPr>
          <w:sz w:val="22"/>
          <w:szCs w:val="22"/>
        </w:rPr>
        <w:t>C</w:t>
      </w:r>
      <w:r w:rsidR="00D952C3" w:rsidRPr="00684D2B">
        <w:rPr>
          <w:sz w:val="22"/>
          <w:szCs w:val="22"/>
        </w:rPr>
        <w:t>hassis Drawing</w:t>
      </w:r>
      <w:r w:rsidR="00A06706" w:rsidRPr="00684D2B">
        <w:rPr>
          <w:sz w:val="22"/>
          <w:szCs w:val="22"/>
        </w:rPr>
        <w:t xml:space="preserve">) </w:t>
      </w:r>
      <w:r w:rsidR="00076F90" w:rsidRPr="00684D2B">
        <w:rPr>
          <w:sz w:val="22"/>
          <w:szCs w:val="22"/>
        </w:rPr>
        <w:t>for a</w:t>
      </w:r>
      <w:r w:rsidR="00794A0D" w:rsidRPr="00684D2B">
        <w:rPr>
          <w:sz w:val="22"/>
          <w:szCs w:val="22"/>
        </w:rPr>
        <w:t xml:space="preserve"> specific </w:t>
      </w:r>
      <w:r w:rsidR="00B55807" w:rsidRPr="00684D2B">
        <w:rPr>
          <w:sz w:val="22"/>
          <w:szCs w:val="22"/>
        </w:rPr>
        <w:t xml:space="preserve">Scania </w:t>
      </w:r>
      <w:r w:rsidR="00794A0D" w:rsidRPr="00684D2B">
        <w:rPr>
          <w:sz w:val="22"/>
          <w:szCs w:val="22"/>
        </w:rPr>
        <w:t>chassis</w:t>
      </w:r>
      <w:r w:rsidR="003F6EBF" w:rsidRPr="00684D2B">
        <w:rPr>
          <w:sz w:val="18"/>
          <w:szCs w:val="18"/>
        </w:rPr>
        <w:t>.</w:t>
      </w:r>
      <w:r w:rsidR="00D2112E" w:rsidRPr="00684D2B">
        <w:rPr>
          <w:i/>
          <w:iCs/>
          <w:sz w:val="18"/>
          <w:szCs w:val="18"/>
        </w:rPr>
        <w:t xml:space="preserve"> </w:t>
      </w:r>
    </w:p>
    <w:p w14:paraId="687E5C8F" w14:textId="77777777" w:rsidR="00700028" w:rsidRPr="00BB56A4" w:rsidRDefault="00700028" w:rsidP="00700028">
      <w:pPr>
        <w:rPr>
          <w:sz w:val="22"/>
          <w:szCs w:val="22"/>
        </w:rPr>
      </w:pPr>
    </w:p>
    <w:p w14:paraId="19701F1C" w14:textId="13B995AC" w:rsidR="00E66F71" w:rsidRPr="00700028" w:rsidRDefault="00E66F71" w:rsidP="00700028">
      <w:r w:rsidRPr="00E66F71">
        <w:rPr>
          <w:noProof/>
        </w:rPr>
        <w:drawing>
          <wp:inline distT="0" distB="0" distL="0" distR="0" wp14:anchorId="51AF99FC" wp14:editId="31B15BA8">
            <wp:extent cx="4346222" cy="222980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782" cy="223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84B69" w14:textId="77777777" w:rsidR="00472ECC" w:rsidRPr="00684D2B" w:rsidRDefault="00472ECC" w:rsidP="00472ECC">
      <w:pPr>
        <w:rPr>
          <w:sz w:val="22"/>
          <w:szCs w:val="22"/>
        </w:rPr>
      </w:pPr>
    </w:p>
    <w:p w14:paraId="12D5BB42" w14:textId="0C683590" w:rsidR="00E407EB" w:rsidRPr="00684D2B" w:rsidRDefault="00472ECC">
      <w:pPr>
        <w:rPr>
          <w:sz w:val="22"/>
          <w:szCs w:val="22"/>
        </w:rPr>
      </w:pPr>
      <w:r w:rsidRPr="00684D2B">
        <w:rPr>
          <w:sz w:val="22"/>
          <w:szCs w:val="22"/>
        </w:rPr>
        <w:t>ICD/ICS application link:</w:t>
      </w:r>
      <w:r w:rsidR="00E92F8E" w:rsidRPr="00684D2B">
        <w:rPr>
          <w:sz w:val="22"/>
          <w:szCs w:val="22"/>
        </w:rPr>
        <w:t xml:space="preserve"> </w:t>
      </w:r>
      <w:commentRangeStart w:id="2"/>
      <w:commentRangeStart w:id="3"/>
      <w:r w:rsidR="00E92F8E" w:rsidRPr="00684D2B">
        <w:rPr>
          <w:sz w:val="22"/>
          <w:szCs w:val="22"/>
        </w:rPr>
        <w:fldChar w:fldCharType="begin"/>
      </w:r>
      <w:r w:rsidR="00E92F8E" w:rsidRPr="00684D2B">
        <w:rPr>
          <w:sz w:val="22"/>
          <w:szCs w:val="22"/>
        </w:rPr>
        <w:instrText>HYPERLINK "https://icdics2.scania.com/" \h</w:instrText>
      </w:r>
      <w:r w:rsidR="00E92F8E" w:rsidRPr="00684D2B">
        <w:rPr>
          <w:sz w:val="22"/>
          <w:szCs w:val="22"/>
        </w:rPr>
      </w:r>
      <w:r w:rsidR="00E92F8E" w:rsidRPr="00684D2B">
        <w:rPr>
          <w:sz w:val="22"/>
          <w:szCs w:val="22"/>
        </w:rPr>
        <w:fldChar w:fldCharType="separate"/>
      </w:r>
      <w:r w:rsidR="00E92F8E" w:rsidRPr="00684D2B">
        <w:rPr>
          <w:rStyle w:val="Hyperlink"/>
          <w:sz w:val="22"/>
          <w:szCs w:val="22"/>
        </w:rPr>
        <w:t>https://icdics2.scania.com/</w:t>
      </w:r>
      <w:r w:rsidR="00E92F8E" w:rsidRPr="00684D2B">
        <w:rPr>
          <w:sz w:val="22"/>
          <w:szCs w:val="22"/>
        </w:rPr>
        <w:fldChar w:fldCharType="end"/>
      </w:r>
      <w:commentRangeEnd w:id="2"/>
      <w:r w:rsidRPr="00684D2B">
        <w:rPr>
          <w:rStyle w:val="CommentReference"/>
          <w:b/>
          <w:i/>
          <w:sz w:val="20"/>
          <w:szCs w:val="20"/>
        </w:rPr>
        <w:commentReference w:id="2"/>
      </w:r>
      <w:commentRangeEnd w:id="3"/>
      <w:r w:rsidR="004A3DAB" w:rsidRPr="00684D2B">
        <w:rPr>
          <w:rStyle w:val="CommentReference"/>
          <w:b/>
          <w:i/>
          <w:sz w:val="20"/>
          <w:szCs w:val="20"/>
        </w:rPr>
        <w:commentReference w:id="3"/>
      </w:r>
      <w:r w:rsidR="00E407EB" w:rsidRPr="00684D2B">
        <w:rPr>
          <w:b/>
          <w:i/>
          <w:sz w:val="20"/>
          <w:szCs w:val="20"/>
        </w:rPr>
        <w:br w:type="page"/>
      </w:r>
    </w:p>
    <w:p w14:paraId="66EA7C02" w14:textId="558C3DD2" w:rsidR="00E14631" w:rsidRDefault="0054012C" w:rsidP="002E4969">
      <w:pPr>
        <w:pStyle w:val="Heading1"/>
      </w:pPr>
      <w:bookmarkStart w:id="4" w:name="_Toc219879566"/>
      <w:r>
        <w:lastRenderedPageBreak/>
        <w:t xml:space="preserve">2 </w:t>
      </w:r>
      <w:r w:rsidR="00402812" w:rsidRPr="00BD1CDE">
        <w:t>H</w:t>
      </w:r>
      <w:r w:rsidR="005D564A" w:rsidRPr="00BD1CDE">
        <w:t>ow to request a drawing</w:t>
      </w:r>
      <w:bookmarkEnd w:id="4"/>
    </w:p>
    <w:p w14:paraId="09407B42" w14:textId="4EC4D4BC" w:rsidR="005E7F9D" w:rsidRPr="003B3B7A" w:rsidRDefault="005D2C88" w:rsidP="005E7F9D">
      <w:pPr>
        <w:rPr>
          <w:sz w:val="22"/>
          <w:szCs w:val="22"/>
        </w:rPr>
      </w:pPr>
      <w:r>
        <w:rPr>
          <w:sz w:val="22"/>
          <w:szCs w:val="22"/>
        </w:rPr>
        <w:t>The first step is to search for a chassis</w:t>
      </w:r>
      <w:r w:rsidR="0063636F">
        <w:rPr>
          <w:sz w:val="22"/>
          <w:szCs w:val="22"/>
        </w:rPr>
        <w:t xml:space="preserve"> (2.1)</w:t>
      </w:r>
      <w:r>
        <w:rPr>
          <w:sz w:val="22"/>
          <w:szCs w:val="22"/>
        </w:rPr>
        <w:t xml:space="preserve"> and ne next step is to request the dra</w:t>
      </w:r>
      <w:r w:rsidR="0063636F">
        <w:rPr>
          <w:sz w:val="22"/>
          <w:szCs w:val="22"/>
        </w:rPr>
        <w:t>wing (2.2).</w:t>
      </w:r>
      <w:r>
        <w:rPr>
          <w:sz w:val="22"/>
          <w:szCs w:val="22"/>
        </w:rPr>
        <w:t xml:space="preserve"> </w:t>
      </w:r>
    </w:p>
    <w:p w14:paraId="69794063" w14:textId="7304AF53" w:rsidR="00DA4637" w:rsidRDefault="00DA4637" w:rsidP="00DA4637">
      <w:pPr>
        <w:pStyle w:val="Heading2"/>
      </w:pPr>
      <w:bookmarkStart w:id="5" w:name="_Toc219879567"/>
      <w:r>
        <w:t>2.1 Search for a chassis</w:t>
      </w:r>
      <w:bookmarkEnd w:id="5"/>
    </w:p>
    <w:p w14:paraId="3B034F20" w14:textId="5C1B82EF" w:rsidR="00E407EB" w:rsidRPr="00684D2B" w:rsidRDefault="008C2443" w:rsidP="00E407EB">
      <w:pPr>
        <w:rPr>
          <w:sz w:val="22"/>
          <w:szCs w:val="22"/>
        </w:rPr>
      </w:pPr>
      <w:r>
        <w:rPr>
          <w:sz w:val="22"/>
          <w:szCs w:val="22"/>
        </w:rPr>
        <w:t xml:space="preserve">Select </w:t>
      </w:r>
      <w:r w:rsidR="003A1CB7" w:rsidRPr="00684D2B">
        <w:rPr>
          <w:sz w:val="22"/>
          <w:szCs w:val="22"/>
        </w:rPr>
        <w:t>Chassis number</w:t>
      </w:r>
      <w:r w:rsidR="00AD4343" w:rsidRPr="00684D2B">
        <w:rPr>
          <w:sz w:val="22"/>
          <w:szCs w:val="22"/>
        </w:rPr>
        <w:t xml:space="preserve"> (Ch no.</w:t>
      </w:r>
      <w:r w:rsidR="003E5A16" w:rsidRPr="00684D2B">
        <w:rPr>
          <w:sz w:val="22"/>
          <w:szCs w:val="22"/>
        </w:rPr>
        <w:t>,</w:t>
      </w:r>
      <w:r w:rsidR="00022646" w:rsidRPr="00684D2B">
        <w:rPr>
          <w:sz w:val="22"/>
          <w:szCs w:val="22"/>
        </w:rPr>
        <w:t xml:space="preserve"> 7 digits</w:t>
      </w:r>
      <w:r w:rsidR="00AD4343" w:rsidRPr="00684D2B">
        <w:rPr>
          <w:sz w:val="22"/>
          <w:szCs w:val="22"/>
        </w:rPr>
        <w:t>)</w:t>
      </w:r>
      <w:r w:rsidR="003A1CB7" w:rsidRPr="00684D2B">
        <w:rPr>
          <w:sz w:val="22"/>
          <w:szCs w:val="22"/>
        </w:rPr>
        <w:t xml:space="preserve"> or Product Individual number</w:t>
      </w:r>
      <w:r w:rsidR="00AD4343" w:rsidRPr="00684D2B">
        <w:rPr>
          <w:sz w:val="22"/>
          <w:szCs w:val="22"/>
        </w:rPr>
        <w:t xml:space="preserve"> (PI no.</w:t>
      </w:r>
      <w:r w:rsidR="004E488D" w:rsidRPr="00684D2B">
        <w:rPr>
          <w:sz w:val="22"/>
          <w:szCs w:val="22"/>
        </w:rPr>
        <w:t>,</w:t>
      </w:r>
      <w:r w:rsidR="001A5B45" w:rsidRPr="00684D2B">
        <w:rPr>
          <w:sz w:val="22"/>
          <w:szCs w:val="22"/>
        </w:rPr>
        <w:t xml:space="preserve"> 8 digits</w:t>
      </w:r>
      <w:r w:rsidR="00AD4343" w:rsidRPr="00684D2B">
        <w:rPr>
          <w:sz w:val="22"/>
          <w:szCs w:val="22"/>
        </w:rPr>
        <w:t xml:space="preserve">) in </w:t>
      </w:r>
      <w:r w:rsidR="002A7E1C" w:rsidRPr="00684D2B">
        <w:rPr>
          <w:sz w:val="22"/>
          <w:szCs w:val="22"/>
        </w:rPr>
        <w:t>the search field</w:t>
      </w:r>
      <w:r w:rsidR="00FF47D0">
        <w:rPr>
          <w:sz w:val="22"/>
          <w:szCs w:val="22"/>
        </w:rPr>
        <w:t>. E</w:t>
      </w:r>
      <w:r w:rsidR="00E153BC">
        <w:rPr>
          <w:sz w:val="22"/>
          <w:szCs w:val="22"/>
        </w:rPr>
        <w:t xml:space="preserve">nter the </w:t>
      </w:r>
      <w:r w:rsidR="00682E2D">
        <w:rPr>
          <w:sz w:val="22"/>
          <w:szCs w:val="22"/>
        </w:rPr>
        <w:t xml:space="preserve">number and </w:t>
      </w:r>
      <w:r w:rsidR="002800FB" w:rsidRPr="00684D2B">
        <w:rPr>
          <w:sz w:val="22"/>
          <w:szCs w:val="22"/>
        </w:rPr>
        <w:t xml:space="preserve">press </w:t>
      </w:r>
      <w:r w:rsidR="00212C0D" w:rsidRPr="00684D2B">
        <w:rPr>
          <w:sz w:val="22"/>
          <w:szCs w:val="22"/>
        </w:rPr>
        <w:t>“Search”</w:t>
      </w:r>
      <w:r w:rsidR="004E488D" w:rsidRPr="00684D2B">
        <w:rPr>
          <w:sz w:val="22"/>
          <w:szCs w:val="22"/>
        </w:rPr>
        <w:t xml:space="preserve"> in the main page</w:t>
      </w:r>
      <w:r w:rsidR="00C17C5B" w:rsidRPr="00684D2B">
        <w:rPr>
          <w:sz w:val="22"/>
          <w:szCs w:val="22"/>
        </w:rPr>
        <w:t>, s</w:t>
      </w:r>
      <w:r w:rsidR="00F435A6" w:rsidRPr="00684D2B">
        <w:rPr>
          <w:sz w:val="22"/>
          <w:szCs w:val="22"/>
        </w:rPr>
        <w:t>ee Picture 1.</w:t>
      </w:r>
      <w:r w:rsidR="00136695">
        <w:rPr>
          <w:sz w:val="22"/>
          <w:szCs w:val="22"/>
        </w:rPr>
        <w:t xml:space="preserve"> The Request details page opens up for this specific chassis.</w:t>
      </w:r>
    </w:p>
    <w:p w14:paraId="6AA89301" w14:textId="77777777" w:rsidR="00044A7B" w:rsidRPr="00684D2B" w:rsidRDefault="00044A7B" w:rsidP="00E407EB">
      <w:pPr>
        <w:rPr>
          <w:sz w:val="22"/>
          <w:szCs w:val="22"/>
        </w:rPr>
      </w:pPr>
    </w:p>
    <w:p w14:paraId="42C041BA" w14:textId="5324CEA7" w:rsidR="00044A7B" w:rsidRDefault="00AF0CC1" w:rsidP="00E407EB">
      <w:pPr>
        <w:rPr>
          <w:sz w:val="22"/>
          <w:szCs w:val="22"/>
        </w:rPr>
      </w:pPr>
      <w:r w:rsidRPr="00684D2B">
        <w:rPr>
          <w:sz w:val="22"/>
          <w:szCs w:val="22"/>
        </w:rPr>
        <w:t>T</w:t>
      </w:r>
      <w:r w:rsidR="00044A7B" w:rsidRPr="00684D2B">
        <w:rPr>
          <w:sz w:val="22"/>
          <w:szCs w:val="22"/>
        </w:rPr>
        <w:t xml:space="preserve">he </w:t>
      </w:r>
      <w:r w:rsidR="002017A0" w:rsidRPr="00684D2B">
        <w:rPr>
          <w:sz w:val="22"/>
          <w:szCs w:val="22"/>
        </w:rPr>
        <w:t xml:space="preserve">main page </w:t>
      </w:r>
      <w:r w:rsidRPr="00684D2B">
        <w:rPr>
          <w:sz w:val="22"/>
          <w:szCs w:val="22"/>
        </w:rPr>
        <w:t xml:space="preserve">shows </w:t>
      </w:r>
      <w:r w:rsidR="002017A0" w:rsidRPr="00684D2B">
        <w:rPr>
          <w:sz w:val="22"/>
          <w:szCs w:val="22"/>
        </w:rPr>
        <w:t>all drawing request</w:t>
      </w:r>
      <w:r w:rsidR="00D2288F" w:rsidRPr="00684D2B">
        <w:rPr>
          <w:sz w:val="22"/>
          <w:szCs w:val="22"/>
        </w:rPr>
        <w:t>s</w:t>
      </w:r>
      <w:r w:rsidR="002017A0" w:rsidRPr="00684D2B">
        <w:rPr>
          <w:sz w:val="22"/>
          <w:szCs w:val="22"/>
        </w:rPr>
        <w:t xml:space="preserve"> for a user</w:t>
      </w:r>
      <w:r w:rsidRPr="00684D2B">
        <w:rPr>
          <w:sz w:val="22"/>
          <w:szCs w:val="22"/>
        </w:rPr>
        <w:t>.</w:t>
      </w:r>
      <w:r w:rsidR="002017A0" w:rsidRPr="00684D2B">
        <w:rPr>
          <w:sz w:val="22"/>
          <w:szCs w:val="22"/>
        </w:rPr>
        <w:t xml:space="preserve"> </w:t>
      </w:r>
      <w:r w:rsidR="00A46952">
        <w:rPr>
          <w:sz w:val="22"/>
          <w:szCs w:val="22"/>
        </w:rPr>
        <w:t>One row represent an IC</w:t>
      </w:r>
      <w:r w:rsidR="00A7086C">
        <w:rPr>
          <w:sz w:val="22"/>
          <w:szCs w:val="22"/>
        </w:rPr>
        <w:t>D</w:t>
      </w:r>
      <w:r w:rsidR="00A46952">
        <w:rPr>
          <w:sz w:val="22"/>
          <w:szCs w:val="22"/>
        </w:rPr>
        <w:t xml:space="preserve"> request </w:t>
      </w:r>
      <w:r w:rsidR="00A7086C">
        <w:rPr>
          <w:sz w:val="22"/>
          <w:szCs w:val="22"/>
        </w:rPr>
        <w:t>for one specific chassis.</w:t>
      </w:r>
    </w:p>
    <w:p w14:paraId="4904D002" w14:textId="77777777" w:rsidR="00537E69" w:rsidRDefault="00537E69" w:rsidP="00E407EB">
      <w:pPr>
        <w:rPr>
          <w:sz w:val="22"/>
          <w:szCs w:val="22"/>
        </w:rPr>
      </w:pPr>
    </w:p>
    <w:p w14:paraId="6E01EB40" w14:textId="7C259652" w:rsidR="001017CD" w:rsidRPr="00537E69" w:rsidRDefault="00075F54" w:rsidP="00E407EB">
      <w:pPr>
        <w:rPr>
          <w:sz w:val="22"/>
          <w:szCs w:val="22"/>
        </w:rPr>
      </w:pPr>
      <w:r w:rsidRPr="00537E69">
        <w:rPr>
          <w:sz w:val="22"/>
          <w:szCs w:val="22"/>
        </w:rPr>
        <w:t xml:space="preserve">Note! </w:t>
      </w:r>
      <w:r w:rsidR="001017CD" w:rsidRPr="00537E69">
        <w:rPr>
          <w:sz w:val="22"/>
          <w:szCs w:val="22"/>
        </w:rPr>
        <w:t xml:space="preserve">If a </w:t>
      </w:r>
      <w:r w:rsidR="00D1331D" w:rsidRPr="00537E69">
        <w:rPr>
          <w:sz w:val="22"/>
          <w:szCs w:val="22"/>
        </w:rPr>
        <w:t xml:space="preserve">drawing request already has been done for a chassis </w:t>
      </w:r>
      <w:r w:rsidR="00965C39" w:rsidRPr="00537E69">
        <w:rPr>
          <w:sz w:val="22"/>
          <w:szCs w:val="22"/>
        </w:rPr>
        <w:t xml:space="preserve">by </w:t>
      </w:r>
      <w:r w:rsidRPr="00537E69">
        <w:rPr>
          <w:sz w:val="22"/>
          <w:szCs w:val="22"/>
        </w:rPr>
        <w:t>user A</w:t>
      </w:r>
      <w:r w:rsidR="00DA19F2" w:rsidRPr="00537E69">
        <w:rPr>
          <w:sz w:val="22"/>
          <w:szCs w:val="22"/>
        </w:rPr>
        <w:t>,</w:t>
      </w:r>
      <w:r w:rsidR="00871329" w:rsidRPr="00537E69">
        <w:rPr>
          <w:sz w:val="22"/>
          <w:szCs w:val="22"/>
        </w:rPr>
        <w:t xml:space="preserve"> this </w:t>
      </w:r>
      <w:r w:rsidR="001106D7" w:rsidRPr="00537E69">
        <w:rPr>
          <w:sz w:val="22"/>
          <w:szCs w:val="22"/>
        </w:rPr>
        <w:t xml:space="preserve">request </w:t>
      </w:r>
      <w:r w:rsidR="00871329" w:rsidRPr="00537E69">
        <w:rPr>
          <w:sz w:val="22"/>
          <w:szCs w:val="22"/>
        </w:rPr>
        <w:t xml:space="preserve">will not be shown in </w:t>
      </w:r>
      <w:r w:rsidR="00DA19F2" w:rsidRPr="00537E69">
        <w:rPr>
          <w:sz w:val="22"/>
          <w:szCs w:val="22"/>
        </w:rPr>
        <w:t xml:space="preserve">the </w:t>
      </w:r>
      <w:r w:rsidR="00061900" w:rsidRPr="00537E69">
        <w:rPr>
          <w:sz w:val="22"/>
          <w:szCs w:val="22"/>
        </w:rPr>
        <w:t>l</w:t>
      </w:r>
      <w:r w:rsidR="00DA19F2" w:rsidRPr="00537E69">
        <w:rPr>
          <w:sz w:val="22"/>
          <w:szCs w:val="22"/>
        </w:rPr>
        <w:t xml:space="preserve">ist </w:t>
      </w:r>
      <w:r w:rsidR="00061900" w:rsidRPr="00537E69">
        <w:rPr>
          <w:sz w:val="22"/>
          <w:szCs w:val="22"/>
        </w:rPr>
        <w:t>o</w:t>
      </w:r>
      <w:r w:rsidR="00DA19F2" w:rsidRPr="00537E69">
        <w:rPr>
          <w:sz w:val="22"/>
          <w:szCs w:val="22"/>
        </w:rPr>
        <w:t xml:space="preserve">f </w:t>
      </w:r>
      <w:r w:rsidR="00930283" w:rsidRPr="00537E69">
        <w:rPr>
          <w:sz w:val="22"/>
          <w:szCs w:val="22"/>
        </w:rPr>
        <w:t>requests</w:t>
      </w:r>
      <w:r w:rsidR="001106D7" w:rsidRPr="00537E69">
        <w:rPr>
          <w:sz w:val="22"/>
          <w:szCs w:val="22"/>
        </w:rPr>
        <w:t xml:space="preserve"> for user B</w:t>
      </w:r>
      <w:r w:rsidR="00930283" w:rsidRPr="00537E69">
        <w:rPr>
          <w:sz w:val="22"/>
          <w:szCs w:val="22"/>
        </w:rPr>
        <w:t>.</w:t>
      </w:r>
      <w:r w:rsidR="00537E69" w:rsidRPr="00537E69">
        <w:rPr>
          <w:sz w:val="22"/>
          <w:szCs w:val="22"/>
        </w:rPr>
        <w:t xml:space="preserve"> </w:t>
      </w:r>
    </w:p>
    <w:p w14:paraId="57106E05" w14:textId="77777777" w:rsidR="00BD23F2" w:rsidRPr="00684D2B" w:rsidRDefault="00BD23F2" w:rsidP="00E407EB">
      <w:pPr>
        <w:rPr>
          <w:sz w:val="22"/>
          <w:szCs w:val="22"/>
        </w:rPr>
      </w:pPr>
    </w:p>
    <w:p w14:paraId="23BFAE28" w14:textId="014D248C" w:rsidR="00D267C7" w:rsidRPr="00684D2B" w:rsidRDefault="00F435A6" w:rsidP="00E407EB">
      <w:pPr>
        <w:rPr>
          <w:sz w:val="22"/>
          <w:szCs w:val="22"/>
        </w:rPr>
      </w:pPr>
      <w:r w:rsidRPr="00684D2B">
        <w:rPr>
          <w:sz w:val="22"/>
          <w:szCs w:val="22"/>
        </w:rPr>
        <w:t>Picture 1</w:t>
      </w:r>
      <w:r w:rsidR="004E488D" w:rsidRPr="00684D2B">
        <w:rPr>
          <w:sz w:val="22"/>
          <w:szCs w:val="22"/>
        </w:rPr>
        <w:t>. Main page</w:t>
      </w:r>
      <w:r w:rsidR="00CB51B9">
        <w:rPr>
          <w:sz w:val="22"/>
          <w:szCs w:val="22"/>
        </w:rPr>
        <w:t>.</w:t>
      </w:r>
      <w:r w:rsidR="00836941">
        <w:rPr>
          <w:sz w:val="22"/>
          <w:szCs w:val="22"/>
        </w:rPr>
        <w:t xml:space="preserve"> Search for a </w:t>
      </w:r>
      <w:r w:rsidR="00460F5B">
        <w:rPr>
          <w:sz w:val="22"/>
          <w:szCs w:val="22"/>
        </w:rPr>
        <w:t>C</w:t>
      </w:r>
      <w:r w:rsidR="00836941">
        <w:rPr>
          <w:sz w:val="22"/>
          <w:szCs w:val="22"/>
        </w:rPr>
        <w:t>hassis number or Product individual number.</w:t>
      </w:r>
    </w:p>
    <w:p w14:paraId="13B8F1F4" w14:textId="15DA2970" w:rsidR="00CA3FE4" w:rsidRDefault="00CA3FE4" w:rsidP="00E407EB">
      <w:pPr>
        <w:rPr>
          <w:lang w:val="sv-SE"/>
        </w:rPr>
      </w:pPr>
      <w:r>
        <w:rPr>
          <w:noProof/>
        </w:rPr>
        <w:drawing>
          <wp:inline distT="0" distB="0" distL="0" distR="0" wp14:anchorId="6D746774" wp14:editId="5E182ACC">
            <wp:extent cx="4622618" cy="2731355"/>
            <wp:effectExtent l="19050" t="19050" r="26035" b="12065"/>
            <wp:docPr id="1812174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174310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380" cy="27347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355686" w14:textId="77777777" w:rsidR="00BD23F2" w:rsidRDefault="00BD23F2" w:rsidP="00E407EB">
      <w:pPr>
        <w:rPr>
          <w:lang w:val="sv-SE"/>
        </w:rPr>
      </w:pPr>
    </w:p>
    <w:p w14:paraId="01A8F99F" w14:textId="0E4A925E" w:rsidR="00C17C5B" w:rsidRDefault="00FA2296">
      <w:pPr>
        <w:rPr>
          <w:lang w:val="en"/>
        </w:rPr>
      </w:pPr>
      <w:r w:rsidRPr="00FA2296">
        <w:rPr>
          <w:noProof/>
          <w:lang w:val="en"/>
        </w:rPr>
        <w:lastRenderedPageBreak/>
        <w:drawing>
          <wp:inline distT="0" distB="0" distL="0" distR="0" wp14:anchorId="5DDDD126" wp14:editId="5502B6D7">
            <wp:extent cx="4658061" cy="2521720"/>
            <wp:effectExtent l="0" t="0" r="9525" b="0"/>
            <wp:docPr id="982524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52445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2015" cy="252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7C5B">
        <w:rPr>
          <w:lang w:val="en"/>
        </w:rPr>
        <w:br w:type="page"/>
      </w:r>
    </w:p>
    <w:p w14:paraId="38145A31" w14:textId="24400265" w:rsidR="00BD23F2" w:rsidRPr="00684D2B" w:rsidRDefault="00DB3289" w:rsidP="00BD23F2">
      <w:pPr>
        <w:rPr>
          <w:sz w:val="22"/>
          <w:szCs w:val="22"/>
        </w:rPr>
      </w:pPr>
      <w:r w:rsidRPr="00684D2B">
        <w:rPr>
          <w:sz w:val="22"/>
          <w:szCs w:val="22"/>
          <w:lang w:val="en"/>
        </w:rPr>
        <w:lastRenderedPageBreak/>
        <w:t>It is also possible to search by Factory order number.</w:t>
      </w:r>
      <w:r w:rsidR="00C17C5B" w:rsidRPr="00684D2B">
        <w:rPr>
          <w:sz w:val="22"/>
          <w:szCs w:val="22"/>
          <w:lang w:val="en"/>
        </w:rPr>
        <w:t xml:space="preserve"> </w:t>
      </w:r>
      <w:r w:rsidR="00BD23F2" w:rsidRPr="00684D2B">
        <w:rPr>
          <w:sz w:val="22"/>
          <w:szCs w:val="22"/>
        </w:rPr>
        <w:t xml:space="preserve">Click on “Factory </w:t>
      </w:r>
      <w:r w:rsidR="000B59D4">
        <w:rPr>
          <w:sz w:val="22"/>
          <w:szCs w:val="22"/>
        </w:rPr>
        <w:t>o</w:t>
      </w:r>
      <w:r w:rsidR="00BD23F2" w:rsidRPr="00684D2B">
        <w:rPr>
          <w:sz w:val="22"/>
          <w:szCs w:val="22"/>
        </w:rPr>
        <w:t>rder</w:t>
      </w:r>
      <w:r w:rsidR="000B59D4">
        <w:rPr>
          <w:sz w:val="22"/>
          <w:szCs w:val="22"/>
        </w:rPr>
        <w:t xml:space="preserve"> number</w:t>
      </w:r>
      <w:r w:rsidR="00BD23F2" w:rsidRPr="00684D2B">
        <w:rPr>
          <w:sz w:val="22"/>
          <w:szCs w:val="22"/>
        </w:rPr>
        <w:t xml:space="preserve"> </w:t>
      </w:r>
      <w:r w:rsidR="000B59D4">
        <w:rPr>
          <w:sz w:val="22"/>
          <w:szCs w:val="22"/>
        </w:rPr>
        <w:t>s</w:t>
      </w:r>
      <w:r w:rsidR="00BD23F2" w:rsidRPr="00684D2B">
        <w:rPr>
          <w:sz w:val="22"/>
          <w:szCs w:val="22"/>
        </w:rPr>
        <w:t>earch”</w:t>
      </w:r>
      <w:r w:rsidR="00FE13F7" w:rsidRPr="00684D2B">
        <w:rPr>
          <w:sz w:val="22"/>
          <w:szCs w:val="22"/>
        </w:rPr>
        <w:t xml:space="preserve">, see Picture </w:t>
      </w:r>
      <w:r w:rsidR="00555023" w:rsidRPr="00684D2B">
        <w:rPr>
          <w:sz w:val="22"/>
          <w:szCs w:val="22"/>
        </w:rPr>
        <w:t>2</w:t>
      </w:r>
      <w:r w:rsidR="00FE13F7" w:rsidRPr="00684D2B">
        <w:rPr>
          <w:sz w:val="22"/>
          <w:szCs w:val="22"/>
        </w:rPr>
        <w:t xml:space="preserve">. Then </w:t>
      </w:r>
      <w:r w:rsidR="00606229" w:rsidRPr="00684D2B">
        <w:rPr>
          <w:sz w:val="22"/>
          <w:szCs w:val="22"/>
        </w:rPr>
        <w:t xml:space="preserve">a </w:t>
      </w:r>
      <w:r w:rsidR="002850A1" w:rsidRPr="00684D2B">
        <w:rPr>
          <w:sz w:val="22"/>
          <w:szCs w:val="22"/>
        </w:rPr>
        <w:t>new d</w:t>
      </w:r>
      <w:r w:rsidR="00FE13F7" w:rsidRPr="00684D2B">
        <w:rPr>
          <w:sz w:val="22"/>
          <w:szCs w:val="22"/>
        </w:rPr>
        <w:t xml:space="preserve">ialog box </w:t>
      </w:r>
      <w:r w:rsidR="00BD23F2" w:rsidRPr="00684D2B">
        <w:rPr>
          <w:sz w:val="22"/>
          <w:szCs w:val="22"/>
        </w:rPr>
        <w:t>open</w:t>
      </w:r>
      <w:r w:rsidR="00FE13F7" w:rsidRPr="00684D2B">
        <w:rPr>
          <w:sz w:val="22"/>
          <w:szCs w:val="22"/>
        </w:rPr>
        <w:t>s</w:t>
      </w:r>
      <w:r w:rsidR="00920B6D" w:rsidRPr="00684D2B">
        <w:rPr>
          <w:sz w:val="22"/>
          <w:szCs w:val="22"/>
        </w:rPr>
        <w:t xml:space="preserve">, see Picture </w:t>
      </w:r>
      <w:r w:rsidR="00555023" w:rsidRPr="00684D2B">
        <w:rPr>
          <w:sz w:val="22"/>
          <w:szCs w:val="22"/>
        </w:rPr>
        <w:t>3</w:t>
      </w:r>
      <w:r w:rsidR="00920B6D" w:rsidRPr="00684D2B">
        <w:rPr>
          <w:sz w:val="22"/>
          <w:szCs w:val="22"/>
        </w:rPr>
        <w:t>.</w:t>
      </w:r>
    </w:p>
    <w:p w14:paraId="7FD4D3E7" w14:textId="0F81AA4D" w:rsidR="00BD23F2" w:rsidRPr="00684D2B" w:rsidRDefault="00BD23F2" w:rsidP="00BD23F2">
      <w:pPr>
        <w:rPr>
          <w:sz w:val="22"/>
          <w:szCs w:val="22"/>
        </w:rPr>
      </w:pPr>
      <w:r w:rsidRPr="00684D2B">
        <w:rPr>
          <w:sz w:val="22"/>
          <w:szCs w:val="22"/>
        </w:rPr>
        <w:t xml:space="preserve">Enter Factory order number </w:t>
      </w:r>
      <w:r w:rsidR="00F20561" w:rsidRPr="00684D2B">
        <w:rPr>
          <w:sz w:val="22"/>
          <w:szCs w:val="22"/>
        </w:rPr>
        <w:t>(FO no.</w:t>
      </w:r>
      <w:r w:rsidR="00150317" w:rsidRPr="00684D2B">
        <w:rPr>
          <w:sz w:val="22"/>
          <w:szCs w:val="22"/>
        </w:rPr>
        <w:t>,</w:t>
      </w:r>
      <w:r w:rsidR="00F20561" w:rsidRPr="00684D2B">
        <w:rPr>
          <w:sz w:val="22"/>
          <w:szCs w:val="22"/>
        </w:rPr>
        <w:t xml:space="preserve"> </w:t>
      </w:r>
      <w:r w:rsidRPr="00684D2B">
        <w:rPr>
          <w:sz w:val="22"/>
          <w:szCs w:val="22"/>
        </w:rPr>
        <w:t>7</w:t>
      </w:r>
      <w:r w:rsidR="00022646" w:rsidRPr="00684D2B">
        <w:rPr>
          <w:sz w:val="22"/>
          <w:szCs w:val="22"/>
        </w:rPr>
        <w:t xml:space="preserve"> </w:t>
      </w:r>
      <w:r w:rsidRPr="00684D2B">
        <w:rPr>
          <w:sz w:val="22"/>
          <w:szCs w:val="22"/>
        </w:rPr>
        <w:t>digit</w:t>
      </w:r>
      <w:r w:rsidR="001A5B45" w:rsidRPr="00684D2B">
        <w:rPr>
          <w:sz w:val="22"/>
          <w:szCs w:val="22"/>
        </w:rPr>
        <w:t>s</w:t>
      </w:r>
      <w:r w:rsidRPr="00684D2B">
        <w:rPr>
          <w:sz w:val="22"/>
          <w:szCs w:val="22"/>
        </w:rPr>
        <w:t xml:space="preserve">) </w:t>
      </w:r>
      <w:r w:rsidR="00B80CAB" w:rsidRPr="00684D2B">
        <w:rPr>
          <w:sz w:val="22"/>
          <w:szCs w:val="22"/>
        </w:rPr>
        <w:t>and press “Search”.</w:t>
      </w:r>
      <w:r w:rsidR="00CA3216">
        <w:rPr>
          <w:sz w:val="22"/>
          <w:szCs w:val="22"/>
        </w:rPr>
        <w:t xml:space="preserve"> Click on a PI number</w:t>
      </w:r>
      <w:r w:rsidR="00CA3216" w:rsidRPr="00684D2B">
        <w:rPr>
          <w:sz w:val="22"/>
          <w:szCs w:val="22"/>
        </w:rPr>
        <w:t>.</w:t>
      </w:r>
      <w:r w:rsidR="000D34CE">
        <w:rPr>
          <w:sz w:val="22"/>
          <w:szCs w:val="22"/>
        </w:rPr>
        <w:t xml:space="preserve"> The Request details page opens up</w:t>
      </w:r>
      <w:r w:rsidR="00136695">
        <w:rPr>
          <w:sz w:val="22"/>
          <w:szCs w:val="22"/>
        </w:rPr>
        <w:t xml:space="preserve"> for this specific chassis</w:t>
      </w:r>
      <w:r w:rsidR="000D34CE">
        <w:rPr>
          <w:sz w:val="22"/>
          <w:szCs w:val="22"/>
        </w:rPr>
        <w:t>.</w:t>
      </w:r>
    </w:p>
    <w:p w14:paraId="07474783" w14:textId="77777777" w:rsidR="00015D2B" w:rsidRPr="00684D2B" w:rsidRDefault="00015D2B" w:rsidP="00E407EB">
      <w:pPr>
        <w:rPr>
          <w:sz w:val="22"/>
          <w:szCs w:val="22"/>
          <w:lang w:val="en-US"/>
        </w:rPr>
      </w:pPr>
    </w:p>
    <w:p w14:paraId="18EFB18F" w14:textId="335EDF55" w:rsidR="00026A44" w:rsidRPr="00684D2B" w:rsidRDefault="00026A44" w:rsidP="00026A44">
      <w:pPr>
        <w:rPr>
          <w:sz w:val="22"/>
          <w:szCs w:val="22"/>
        </w:rPr>
      </w:pPr>
      <w:r w:rsidRPr="00684D2B">
        <w:rPr>
          <w:sz w:val="22"/>
          <w:szCs w:val="22"/>
        </w:rPr>
        <w:t xml:space="preserve">Picture </w:t>
      </w:r>
      <w:r w:rsidR="00555023" w:rsidRPr="00684D2B">
        <w:rPr>
          <w:sz w:val="22"/>
          <w:szCs w:val="22"/>
        </w:rPr>
        <w:t>2</w:t>
      </w:r>
      <w:r w:rsidR="00836941">
        <w:rPr>
          <w:sz w:val="22"/>
          <w:szCs w:val="22"/>
        </w:rPr>
        <w:t xml:space="preserve">. </w:t>
      </w:r>
      <w:r w:rsidR="00836941" w:rsidRPr="00684D2B">
        <w:rPr>
          <w:sz w:val="22"/>
          <w:szCs w:val="22"/>
        </w:rPr>
        <w:t>Main page</w:t>
      </w:r>
      <w:r w:rsidR="00836941">
        <w:rPr>
          <w:sz w:val="22"/>
          <w:szCs w:val="22"/>
        </w:rPr>
        <w:t xml:space="preserve">. Search for a </w:t>
      </w:r>
      <w:r w:rsidR="00836941" w:rsidRPr="00684D2B">
        <w:rPr>
          <w:sz w:val="22"/>
          <w:szCs w:val="22"/>
          <w:lang w:val="en"/>
        </w:rPr>
        <w:t>Factory order number</w:t>
      </w:r>
      <w:r w:rsidR="00836941">
        <w:rPr>
          <w:sz w:val="22"/>
          <w:szCs w:val="22"/>
          <w:lang w:val="en"/>
        </w:rPr>
        <w:t>.</w:t>
      </w:r>
    </w:p>
    <w:p w14:paraId="50CD728A" w14:textId="1C8EF2A2" w:rsidR="00167696" w:rsidRDefault="009E78E4" w:rsidP="00E407EB">
      <w:pPr>
        <w:rPr>
          <w:lang w:val="sv-SE"/>
        </w:rPr>
      </w:pPr>
      <w:r>
        <w:rPr>
          <w:noProof/>
        </w:rPr>
        <w:drawing>
          <wp:inline distT="0" distB="0" distL="0" distR="0" wp14:anchorId="32FEE1EE" wp14:editId="19356D5E">
            <wp:extent cx="4312318" cy="2548010"/>
            <wp:effectExtent l="19050" t="19050" r="12065" b="24130"/>
            <wp:docPr id="9559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284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145" cy="255795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F21FAD" w14:textId="77777777" w:rsidR="00026A44" w:rsidRDefault="00026A44" w:rsidP="00E407EB">
      <w:pPr>
        <w:rPr>
          <w:lang w:val="sv-SE"/>
        </w:rPr>
      </w:pPr>
    </w:p>
    <w:p w14:paraId="65970CDF" w14:textId="69837AF2" w:rsidR="00026A44" w:rsidRPr="00E407EB" w:rsidRDefault="00026A44" w:rsidP="00026A44">
      <w:r>
        <w:t xml:space="preserve">Picture </w:t>
      </w:r>
      <w:r w:rsidR="00555023">
        <w:t>3</w:t>
      </w:r>
      <w:r w:rsidR="00836941">
        <w:t xml:space="preserve">. </w:t>
      </w:r>
      <w:r w:rsidR="00836941" w:rsidRPr="00684D2B">
        <w:rPr>
          <w:sz w:val="22"/>
          <w:szCs w:val="22"/>
        </w:rPr>
        <w:t>Main page</w:t>
      </w:r>
      <w:r w:rsidR="00836941">
        <w:rPr>
          <w:sz w:val="22"/>
          <w:szCs w:val="22"/>
        </w:rPr>
        <w:t xml:space="preserve">. Search for a </w:t>
      </w:r>
      <w:r w:rsidR="00836941" w:rsidRPr="00684D2B">
        <w:rPr>
          <w:sz w:val="22"/>
          <w:szCs w:val="22"/>
          <w:lang w:val="en"/>
        </w:rPr>
        <w:t>Factory order number</w:t>
      </w:r>
      <w:r w:rsidR="00836941">
        <w:rPr>
          <w:sz w:val="22"/>
          <w:szCs w:val="22"/>
          <w:lang w:val="en"/>
        </w:rPr>
        <w:t>.</w:t>
      </w:r>
    </w:p>
    <w:p w14:paraId="1E57EA8F" w14:textId="32E81102" w:rsidR="003D20F4" w:rsidRDefault="006B7EF3">
      <w:pPr>
        <w:rPr>
          <w:lang w:val="en-US"/>
        </w:rPr>
      </w:pPr>
      <w:r>
        <w:rPr>
          <w:noProof/>
        </w:rPr>
        <w:drawing>
          <wp:inline distT="0" distB="0" distL="0" distR="0" wp14:anchorId="0BE13632" wp14:editId="1194EC2E">
            <wp:extent cx="4291693" cy="2426592"/>
            <wp:effectExtent l="19050" t="19050" r="13970" b="12065"/>
            <wp:docPr id="143938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38727" name="Picture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027" cy="243356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D20F4">
        <w:rPr>
          <w:lang w:val="en-US"/>
        </w:rPr>
        <w:br w:type="page"/>
      </w:r>
    </w:p>
    <w:p w14:paraId="2F7E2C71" w14:textId="7B689C9B" w:rsidR="00AF731C" w:rsidRDefault="003B7E45" w:rsidP="0003740B">
      <w:pPr>
        <w:pStyle w:val="Heading2"/>
        <w:rPr>
          <w:lang w:val="en-US"/>
        </w:rPr>
      </w:pPr>
      <w:bookmarkStart w:id="6" w:name="_Toc219879568"/>
      <w:r>
        <w:rPr>
          <w:lang w:val="en-US"/>
        </w:rPr>
        <w:lastRenderedPageBreak/>
        <w:t xml:space="preserve">2.2 </w:t>
      </w:r>
      <w:r w:rsidR="00AF731C">
        <w:rPr>
          <w:lang w:val="en-US"/>
        </w:rPr>
        <w:t xml:space="preserve">Request details </w:t>
      </w:r>
      <w:r w:rsidR="0003740B">
        <w:rPr>
          <w:lang w:val="en-US"/>
        </w:rPr>
        <w:t>page</w:t>
      </w:r>
      <w:bookmarkEnd w:id="6"/>
    </w:p>
    <w:p w14:paraId="53339FCD" w14:textId="4E7667EF" w:rsidR="00B05EC6" w:rsidRPr="00684D2B" w:rsidRDefault="00000EAF" w:rsidP="00E407EB">
      <w:pPr>
        <w:rPr>
          <w:sz w:val="22"/>
          <w:szCs w:val="22"/>
          <w:lang w:val="en-US"/>
        </w:rPr>
      </w:pPr>
      <w:r w:rsidRPr="00684D2B">
        <w:rPr>
          <w:sz w:val="22"/>
          <w:szCs w:val="22"/>
          <w:lang w:val="en-US"/>
        </w:rPr>
        <w:t xml:space="preserve">The Request details page </w:t>
      </w:r>
      <w:r w:rsidR="00B6669C" w:rsidRPr="00684D2B">
        <w:rPr>
          <w:sz w:val="22"/>
          <w:szCs w:val="22"/>
          <w:lang w:val="en-US"/>
        </w:rPr>
        <w:t>ope</w:t>
      </w:r>
      <w:r w:rsidR="00F050F9" w:rsidRPr="00684D2B">
        <w:rPr>
          <w:sz w:val="22"/>
          <w:szCs w:val="22"/>
          <w:lang w:val="en-US"/>
        </w:rPr>
        <w:t>n</w:t>
      </w:r>
      <w:r w:rsidR="00B6669C" w:rsidRPr="00684D2B">
        <w:rPr>
          <w:sz w:val="22"/>
          <w:szCs w:val="22"/>
          <w:lang w:val="en-US"/>
        </w:rPr>
        <w:t>s up for that specific Ch no. or PI no.</w:t>
      </w:r>
      <w:r w:rsidR="002C242A" w:rsidRPr="00684D2B">
        <w:rPr>
          <w:sz w:val="22"/>
          <w:szCs w:val="22"/>
          <w:lang w:val="en-US"/>
        </w:rPr>
        <w:t xml:space="preserve"> or FO no.</w:t>
      </w:r>
      <w:r w:rsidR="002C242A" w:rsidRPr="00684D2B">
        <w:rPr>
          <w:sz w:val="22"/>
          <w:szCs w:val="22"/>
          <w:lang w:val="en-US"/>
        </w:rPr>
        <w:br/>
      </w:r>
      <w:r w:rsidR="00DD0DA7" w:rsidRPr="00684D2B">
        <w:rPr>
          <w:sz w:val="22"/>
          <w:szCs w:val="22"/>
          <w:lang w:val="en-US"/>
        </w:rPr>
        <w:t xml:space="preserve">See Picture 4 </w:t>
      </w:r>
      <w:r w:rsidR="00844528">
        <w:rPr>
          <w:sz w:val="22"/>
          <w:szCs w:val="22"/>
          <w:lang w:val="en-US"/>
        </w:rPr>
        <w:t xml:space="preserve">for Preliminary drawing </w:t>
      </w:r>
      <w:r w:rsidR="00DD0DA7" w:rsidRPr="00684D2B">
        <w:rPr>
          <w:sz w:val="22"/>
          <w:szCs w:val="22"/>
          <w:lang w:val="en-US"/>
        </w:rPr>
        <w:t>and</w:t>
      </w:r>
      <w:r w:rsidR="00844528">
        <w:rPr>
          <w:sz w:val="22"/>
          <w:szCs w:val="22"/>
          <w:lang w:val="en-US"/>
        </w:rPr>
        <w:t xml:space="preserve"> Picture</w:t>
      </w:r>
      <w:r w:rsidR="00DD0DA7" w:rsidRPr="00684D2B">
        <w:rPr>
          <w:sz w:val="22"/>
          <w:szCs w:val="22"/>
          <w:lang w:val="en-US"/>
        </w:rPr>
        <w:t xml:space="preserve"> 5</w:t>
      </w:r>
      <w:r w:rsidR="00844528">
        <w:rPr>
          <w:sz w:val="22"/>
          <w:szCs w:val="22"/>
          <w:lang w:val="en-US"/>
        </w:rPr>
        <w:t xml:space="preserve"> for Definitive</w:t>
      </w:r>
      <w:r w:rsidR="00074CD1">
        <w:rPr>
          <w:sz w:val="22"/>
          <w:szCs w:val="22"/>
          <w:lang w:val="en-US"/>
        </w:rPr>
        <w:t xml:space="preserve"> drawing</w:t>
      </w:r>
      <w:r w:rsidR="00DD0DA7" w:rsidRPr="00684D2B">
        <w:rPr>
          <w:sz w:val="22"/>
          <w:szCs w:val="22"/>
          <w:lang w:val="en-US"/>
        </w:rPr>
        <w:t>.</w:t>
      </w:r>
    </w:p>
    <w:p w14:paraId="5EF1BA3E" w14:textId="77777777" w:rsidR="00276545" w:rsidRPr="00684D2B" w:rsidRDefault="00276545" w:rsidP="00E407EB">
      <w:pPr>
        <w:rPr>
          <w:sz w:val="22"/>
          <w:szCs w:val="22"/>
          <w:lang w:val="en-US"/>
        </w:rPr>
      </w:pPr>
    </w:p>
    <w:p w14:paraId="71B1E92E" w14:textId="719E78A4" w:rsidR="005B5986" w:rsidRPr="00684D2B" w:rsidRDefault="005B5986" w:rsidP="00E407EB">
      <w:pPr>
        <w:rPr>
          <w:b/>
          <w:bCs/>
          <w:sz w:val="22"/>
          <w:szCs w:val="22"/>
          <w:lang w:val="en-US"/>
        </w:rPr>
      </w:pPr>
      <w:r w:rsidRPr="00684D2B">
        <w:rPr>
          <w:b/>
          <w:bCs/>
          <w:sz w:val="22"/>
          <w:szCs w:val="22"/>
          <w:lang w:val="en-US"/>
        </w:rPr>
        <w:t xml:space="preserve">Preliminary </w:t>
      </w:r>
      <w:r w:rsidR="00707FF7" w:rsidRPr="00684D2B">
        <w:rPr>
          <w:b/>
          <w:bCs/>
          <w:sz w:val="22"/>
          <w:szCs w:val="22"/>
          <w:lang w:val="en-US"/>
        </w:rPr>
        <w:t>d</w:t>
      </w:r>
      <w:r w:rsidRPr="00684D2B">
        <w:rPr>
          <w:b/>
          <w:bCs/>
          <w:sz w:val="22"/>
          <w:szCs w:val="22"/>
          <w:lang w:val="en-US"/>
        </w:rPr>
        <w:t>rawing</w:t>
      </w:r>
    </w:p>
    <w:p w14:paraId="05E76EC0" w14:textId="399F9C94" w:rsidR="000552E7" w:rsidRPr="00684D2B" w:rsidRDefault="005B58C2" w:rsidP="00505F36">
      <w:pPr>
        <w:rPr>
          <w:sz w:val="22"/>
          <w:szCs w:val="22"/>
          <w:lang w:val="en-US"/>
        </w:rPr>
      </w:pPr>
      <w:r w:rsidRPr="43B52630">
        <w:rPr>
          <w:sz w:val="22"/>
          <w:szCs w:val="22"/>
          <w:lang w:val="en-US"/>
        </w:rPr>
        <w:t>When</w:t>
      </w:r>
      <w:r w:rsidR="00CE103F" w:rsidRPr="43B52630">
        <w:rPr>
          <w:sz w:val="22"/>
          <w:szCs w:val="22"/>
          <w:lang w:val="en-US"/>
        </w:rPr>
        <w:t xml:space="preserve"> </w:t>
      </w:r>
      <w:r w:rsidR="0065586F" w:rsidRPr="43B52630">
        <w:rPr>
          <w:sz w:val="22"/>
          <w:szCs w:val="22"/>
          <w:lang w:val="en-US"/>
        </w:rPr>
        <w:t>a</w:t>
      </w:r>
      <w:r w:rsidR="00CE103F" w:rsidRPr="43B52630">
        <w:rPr>
          <w:sz w:val="22"/>
          <w:szCs w:val="22"/>
          <w:lang w:val="en-US"/>
        </w:rPr>
        <w:t xml:space="preserve"> request is done for a </w:t>
      </w:r>
      <w:r w:rsidR="005B3D1B" w:rsidRPr="43B52630">
        <w:rPr>
          <w:sz w:val="22"/>
          <w:szCs w:val="22"/>
          <w:lang w:val="en-US"/>
        </w:rPr>
        <w:t>PI no.</w:t>
      </w:r>
      <w:r w:rsidR="00F20561" w:rsidRPr="43B52630">
        <w:rPr>
          <w:sz w:val="22"/>
          <w:szCs w:val="22"/>
          <w:lang w:val="en-US"/>
        </w:rPr>
        <w:t xml:space="preserve"> or FO no.</w:t>
      </w:r>
      <w:r w:rsidR="005B3D1B" w:rsidRPr="43B52630">
        <w:rPr>
          <w:sz w:val="22"/>
          <w:szCs w:val="22"/>
          <w:lang w:val="en-US"/>
        </w:rPr>
        <w:t xml:space="preserve"> (and Ch no. doesn’t exist</w:t>
      </w:r>
      <w:r w:rsidR="007D4D71" w:rsidRPr="43B52630">
        <w:rPr>
          <w:sz w:val="22"/>
          <w:szCs w:val="22"/>
          <w:lang w:val="en-US"/>
        </w:rPr>
        <w:t>s</w:t>
      </w:r>
      <w:r w:rsidR="005B3D1B" w:rsidRPr="43B52630">
        <w:rPr>
          <w:sz w:val="22"/>
          <w:szCs w:val="22"/>
          <w:lang w:val="en-US"/>
        </w:rPr>
        <w:t>)</w:t>
      </w:r>
      <w:r w:rsidR="0065586F" w:rsidRPr="43B52630">
        <w:rPr>
          <w:sz w:val="22"/>
          <w:szCs w:val="22"/>
          <w:lang w:val="en-US"/>
        </w:rPr>
        <w:t>,</w:t>
      </w:r>
      <w:r w:rsidR="005B3D1B" w:rsidRPr="43B52630">
        <w:rPr>
          <w:sz w:val="22"/>
          <w:szCs w:val="22"/>
          <w:lang w:val="en-US"/>
        </w:rPr>
        <w:t xml:space="preserve"> then </w:t>
      </w:r>
      <w:r w:rsidR="008C7803" w:rsidRPr="43B52630">
        <w:rPr>
          <w:sz w:val="22"/>
          <w:szCs w:val="22"/>
          <w:lang w:val="en-US"/>
        </w:rPr>
        <w:t>t</w:t>
      </w:r>
      <w:r w:rsidR="005B3D1B" w:rsidRPr="43B52630">
        <w:rPr>
          <w:sz w:val="22"/>
          <w:szCs w:val="22"/>
          <w:lang w:val="en-US"/>
        </w:rPr>
        <w:t>he ICD is Preliminary</w:t>
      </w:r>
      <w:r w:rsidR="008C7803" w:rsidRPr="43B52630">
        <w:rPr>
          <w:sz w:val="22"/>
          <w:szCs w:val="22"/>
          <w:lang w:val="en-US"/>
        </w:rPr>
        <w:t xml:space="preserve"> and </w:t>
      </w:r>
      <w:r w:rsidR="00583832" w:rsidRPr="43B52630">
        <w:rPr>
          <w:sz w:val="22"/>
          <w:szCs w:val="22"/>
          <w:lang w:val="en-US"/>
        </w:rPr>
        <w:t>“</w:t>
      </w:r>
      <w:r w:rsidR="005A28C9" w:rsidRPr="43B52630">
        <w:rPr>
          <w:sz w:val="22"/>
          <w:szCs w:val="22"/>
          <w:lang w:val="en-US"/>
        </w:rPr>
        <w:t>Preliminary delivery date</w:t>
      </w:r>
      <w:r w:rsidR="00583832" w:rsidRPr="43B52630">
        <w:rPr>
          <w:sz w:val="22"/>
          <w:szCs w:val="22"/>
          <w:lang w:val="en-US"/>
        </w:rPr>
        <w:t>”</w:t>
      </w:r>
      <w:r w:rsidR="005A28C9" w:rsidRPr="43B52630">
        <w:rPr>
          <w:sz w:val="22"/>
          <w:szCs w:val="22"/>
          <w:lang w:val="en-US"/>
        </w:rPr>
        <w:t xml:space="preserve"> is shown</w:t>
      </w:r>
      <w:r w:rsidR="005F4C83" w:rsidRPr="43B52630">
        <w:rPr>
          <w:sz w:val="22"/>
          <w:szCs w:val="22"/>
          <w:lang w:val="en-US"/>
        </w:rPr>
        <w:t>, see Pi</w:t>
      </w:r>
      <w:commentRangeStart w:id="7"/>
      <w:commentRangeStart w:id="8"/>
      <w:r w:rsidR="005F4C83" w:rsidRPr="43B52630">
        <w:rPr>
          <w:sz w:val="22"/>
          <w:szCs w:val="22"/>
          <w:lang w:val="en-US"/>
        </w:rPr>
        <w:t xml:space="preserve">cture </w:t>
      </w:r>
      <w:r w:rsidR="00555023" w:rsidRPr="43B52630">
        <w:rPr>
          <w:sz w:val="22"/>
          <w:szCs w:val="22"/>
          <w:lang w:val="en-US"/>
        </w:rPr>
        <w:t>4</w:t>
      </w:r>
      <w:r w:rsidR="005F4C83" w:rsidRPr="43B52630">
        <w:rPr>
          <w:sz w:val="22"/>
          <w:szCs w:val="22"/>
          <w:lang w:val="en-US"/>
        </w:rPr>
        <w:t>.</w:t>
      </w:r>
      <w:commentRangeEnd w:id="7"/>
      <w:r w:rsidRPr="43B52630">
        <w:rPr>
          <w:rStyle w:val="CommentReference"/>
          <w:sz w:val="22"/>
          <w:szCs w:val="22"/>
          <w:lang w:val="en-US"/>
        </w:rPr>
        <w:commentReference w:id="7"/>
      </w:r>
      <w:commentRangeEnd w:id="8"/>
      <w:r w:rsidR="00104CE3" w:rsidRPr="43B52630">
        <w:rPr>
          <w:rStyle w:val="CommentReference"/>
          <w:sz w:val="22"/>
          <w:szCs w:val="22"/>
          <w:lang w:val="en-US"/>
        </w:rPr>
        <w:commentReference w:id="8"/>
      </w:r>
      <w:r w:rsidR="00731201" w:rsidRPr="43B52630">
        <w:rPr>
          <w:sz w:val="22"/>
          <w:szCs w:val="22"/>
          <w:lang w:val="en-US"/>
        </w:rPr>
        <w:t xml:space="preserve"> </w:t>
      </w:r>
      <w:r>
        <w:br/>
      </w:r>
      <w:r w:rsidR="00AD5755" w:rsidRPr="43B52630">
        <w:rPr>
          <w:sz w:val="22"/>
          <w:szCs w:val="22"/>
          <w:lang w:val="en-US"/>
        </w:rPr>
        <w:t xml:space="preserve">“Request </w:t>
      </w:r>
      <w:r w:rsidR="00FE44F7" w:rsidRPr="43B52630">
        <w:rPr>
          <w:sz w:val="22"/>
          <w:szCs w:val="22"/>
          <w:lang w:val="en-US"/>
        </w:rPr>
        <w:t>definitive drawing” infor</w:t>
      </w:r>
      <w:r w:rsidR="003F01FB" w:rsidRPr="43B52630">
        <w:rPr>
          <w:sz w:val="22"/>
          <w:szCs w:val="22"/>
          <w:lang w:val="en-US"/>
        </w:rPr>
        <w:t>m</w:t>
      </w:r>
      <w:r w:rsidR="00FE44F7" w:rsidRPr="43B52630">
        <w:rPr>
          <w:sz w:val="22"/>
          <w:szCs w:val="22"/>
          <w:lang w:val="en-US"/>
        </w:rPr>
        <w:t>s</w:t>
      </w:r>
      <w:r w:rsidR="003F01FB" w:rsidRPr="43B52630">
        <w:rPr>
          <w:sz w:val="22"/>
          <w:szCs w:val="22"/>
          <w:lang w:val="en-US"/>
        </w:rPr>
        <w:t xml:space="preserve"> </w:t>
      </w:r>
      <w:r w:rsidR="00416B6D" w:rsidRPr="43B52630">
        <w:rPr>
          <w:sz w:val="22"/>
          <w:szCs w:val="22"/>
          <w:lang w:val="en-US"/>
        </w:rPr>
        <w:t xml:space="preserve">the user </w:t>
      </w:r>
      <w:r w:rsidR="003F01FB" w:rsidRPr="43B52630">
        <w:rPr>
          <w:sz w:val="22"/>
          <w:szCs w:val="22"/>
          <w:lang w:val="en-US"/>
        </w:rPr>
        <w:t>about the earliest date to request a Definitive drawing.</w:t>
      </w:r>
    </w:p>
    <w:p w14:paraId="0D4A8692" w14:textId="77777777" w:rsidR="003306CE" w:rsidRPr="00684D2B" w:rsidRDefault="003306CE" w:rsidP="00E407EB">
      <w:pPr>
        <w:rPr>
          <w:sz w:val="22"/>
          <w:szCs w:val="22"/>
          <w:lang w:val="en-US"/>
        </w:rPr>
      </w:pPr>
    </w:p>
    <w:p w14:paraId="724B6514" w14:textId="23CA915D" w:rsidR="005A28C9" w:rsidRPr="00684D2B" w:rsidRDefault="006D53DD" w:rsidP="00E407EB">
      <w:pPr>
        <w:rPr>
          <w:sz w:val="22"/>
          <w:szCs w:val="22"/>
          <w:lang w:val="en-US"/>
        </w:rPr>
      </w:pPr>
      <w:r w:rsidRPr="00684D2B">
        <w:rPr>
          <w:sz w:val="22"/>
          <w:szCs w:val="22"/>
          <w:lang w:val="en-US"/>
        </w:rPr>
        <w:t xml:space="preserve">Picture </w:t>
      </w:r>
      <w:r w:rsidR="00555023" w:rsidRPr="00684D2B">
        <w:rPr>
          <w:sz w:val="22"/>
          <w:szCs w:val="22"/>
          <w:lang w:val="en-US"/>
        </w:rPr>
        <w:t>4</w:t>
      </w:r>
      <w:r w:rsidR="00F85F9A">
        <w:rPr>
          <w:sz w:val="22"/>
          <w:szCs w:val="22"/>
          <w:lang w:val="en-US"/>
        </w:rPr>
        <w:t xml:space="preserve">. </w:t>
      </w:r>
      <w:r w:rsidR="00F85F9A">
        <w:rPr>
          <w:sz w:val="22"/>
          <w:szCs w:val="22"/>
        </w:rPr>
        <w:t>Request details page. Request drawings tab</w:t>
      </w:r>
      <w:r w:rsidR="00F0478B">
        <w:rPr>
          <w:sz w:val="22"/>
          <w:szCs w:val="22"/>
        </w:rPr>
        <w:t xml:space="preserve">. </w:t>
      </w:r>
      <w:r w:rsidR="007D6B7F">
        <w:rPr>
          <w:sz w:val="22"/>
          <w:szCs w:val="22"/>
        </w:rPr>
        <w:t xml:space="preserve">In this case the ICD is already requested and </w:t>
      </w:r>
      <w:r w:rsidR="00C03286">
        <w:rPr>
          <w:sz w:val="22"/>
          <w:szCs w:val="22"/>
        </w:rPr>
        <w:t>the ICD can be down</w:t>
      </w:r>
      <w:r w:rsidR="00896381">
        <w:rPr>
          <w:sz w:val="22"/>
          <w:szCs w:val="22"/>
        </w:rPr>
        <w:t>loaded</w:t>
      </w:r>
      <w:r w:rsidR="007D6B7F">
        <w:rPr>
          <w:sz w:val="22"/>
          <w:szCs w:val="22"/>
        </w:rPr>
        <w:t>.</w:t>
      </w:r>
    </w:p>
    <w:p w14:paraId="0F779ED7" w14:textId="36220C33" w:rsidR="00B05EC6" w:rsidRPr="00B05EC6" w:rsidRDefault="003D0C05" w:rsidP="00B05EC6">
      <w:pPr>
        <w:rPr>
          <w:lang w:val="sv-SE"/>
        </w:rPr>
      </w:pPr>
      <w:r>
        <w:rPr>
          <w:noProof/>
        </w:rPr>
        <w:drawing>
          <wp:inline distT="0" distB="0" distL="0" distR="0" wp14:anchorId="533AC5FC" wp14:editId="7433E97E">
            <wp:extent cx="5995035" cy="4794250"/>
            <wp:effectExtent l="19050" t="19050" r="24765" b="25400"/>
            <wp:docPr id="9722456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245682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47942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55BE8E" w14:textId="267FC334" w:rsidR="00555023" w:rsidRDefault="00555023">
      <w:r>
        <w:br w:type="page"/>
      </w:r>
    </w:p>
    <w:p w14:paraId="0E70634E" w14:textId="77777777" w:rsidR="00E407EB" w:rsidRDefault="00E407EB" w:rsidP="00E407EB"/>
    <w:p w14:paraId="29C94C58" w14:textId="77777777" w:rsidR="002A45A6" w:rsidRPr="00684D2B" w:rsidRDefault="002A45A6" w:rsidP="002A45A6">
      <w:pPr>
        <w:rPr>
          <w:b/>
          <w:bCs/>
          <w:sz w:val="22"/>
          <w:szCs w:val="22"/>
          <w:lang w:val="en-US"/>
        </w:rPr>
      </w:pPr>
      <w:r w:rsidRPr="00684D2B">
        <w:rPr>
          <w:b/>
          <w:bCs/>
          <w:sz w:val="22"/>
          <w:szCs w:val="22"/>
          <w:lang w:val="en-US"/>
        </w:rPr>
        <w:t>Definitive drawing</w:t>
      </w:r>
    </w:p>
    <w:p w14:paraId="2A82989F" w14:textId="77777777" w:rsidR="002A45A6" w:rsidRPr="00684D2B" w:rsidRDefault="002A45A6" w:rsidP="002A45A6">
      <w:pPr>
        <w:rPr>
          <w:sz w:val="22"/>
          <w:szCs w:val="22"/>
          <w:lang w:val="en-US"/>
        </w:rPr>
      </w:pPr>
      <w:r w:rsidRPr="00684D2B">
        <w:rPr>
          <w:sz w:val="22"/>
          <w:szCs w:val="22"/>
          <w:lang w:val="en-US"/>
        </w:rPr>
        <w:t>When a Ch no. exists then the ICD is Definitive and “Definitive delivery date” is shown, see Picture 5. A Definitive drawing can be requested approx. six weeks before the “Part period” (assembly of the chassis).</w:t>
      </w:r>
    </w:p>
    <w:p w14:paraId="7A04EB71" w14:textId="77777777" w:rsidR="002A45A6" w:rsidRDefault="002A45A6" w:rsidP="00E407EB"/>
    <w:p w14:paraId="764E72F8" w14:textId="05D5C51F" w:rsidR="00D30E29" w:rsidRPr="00684D2B" w:rsidRDefault="003306CE" w:rsidP="00E407EB">
      <w:pPr>
        <w:rPr>
          <w:sz w:val="22"/>
          <w:szCs w:val="22"/>
        </w:rPr>
      </w:pPr>
      <w:r w:rsidRPr="00684D2B">
        <w:rPr>
          <w:sz w:val="22"/>
          <w:szCs w:val="22"/>
          <w:lang w:val="en-US"/>
        </w:rPr>
        <w:t xml:space="preserve">Picture </w:t>
      </w:r>
      <w:r w:rsidR="00555023" w:rsidRPr="00684D2B">
        <w:rPr>
          <w:sz w:val="22"/>
          <w:szCs w:val="22"/>
          <w:lang w:val="en-US"/>
        </w:rPr>
        <w:t>5</w:t>
      </w:r>
      <w:r w:rsidR="00F85F9A">
        <w:rPr>
          <w:sz w:val="22"/>
          <w:szCs w:val="22"/>
          <w:lang w:val="en-US"/>
        </w:rPr>
        <w:t>.</w:t>
      </w:r>
      <w:r w:rsidR="00F85F9A" w:rsidRPr="00F85F9A">
        <w:rPr>
          <w:sz w:val="22"/>
          <w:szCs w:val="22"/>
        </w:rPr>
        <w:t xml:space="preserve"> </w:t>
      </w:r>
      <w:r w:rsidR="00F85F9A">
        <w:rPr>
          <w:sz w:val="22"/>
          <w:szCs w:val="22"/>
        </w:rPr>
        <w:t>Request details page. Download drawings tab.</w:t>
      </w:r>
    </w:p>
    <w:p w14:paraId="4AF0939C" w14:textId="72783510" w:rsidR="003D20F4" w:rsidRPr="003D20F4" w:rsidRDefault="00D47D3E" w:rsidP="003D20F4">
      <w:pPr>
        <w:rPr>
          <w:sz w:val="22"/>
          <w:szCs w:val="22"/>
          <w:lang w:val="sv-SE"/>
        </w:rPr>
      </w:pPr>
      <w:r>
        <w:rPr>
          <w:noProof/>
        </w:rPr>
        <w:drawing>
          <wp:inline distT="0" distB="0" distL="0" distR="0" wp14:anchorId="089895A3" wp14:editId="56B149EA">
            <wp:extent cx="5995035" cy="4667640"/>
            <wp:effectExtent l="19050" t="19050" r="24765" b="19050"/>
            <wp:docPr id="302476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76240" name="Picture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46676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A11C76" w14:textId="77777777" w:rsidR="0027120F" w:rsidRDefault="0027120F">
      <w:pPr>
        <w:rPr>
          <w:sz w:val="22"/>
          <w:szCs w:val="22"/>
        </w:rPr>
      </w:pPr>
    </w:p>
    <w:p w14:paraId="495D1E97" w14:textId="77777777" w:rsidR="0027120F" w:rsidRDefault="0027120F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958D87F" w14:textId="5B176E10" w:rsidR="00872EA3" w:rsidRDefault="0054012C" w:rsidP="00941AFE">
      <w:pPr>
        <w:pStyle w:val="Heading2"/>
      </w:pPr>
      <w:bookmarkStart w:id="9" w:name="_Toc219879569"/>
      <w:r>
        <w:lastRenderedPageBreak/>
        <w:t>2.</w:t>
      </w:r>
      <w:r w:rsidR="003B7E45">
        <w:t>3</w:t>
      </w:r>
      <w:r>
        <w:t xml:space="preserve"> </w:t>
      </w:r>
      <w:r w:rsidR="0027120F" w:rsidRPr="00602838">
        <w:t>Request drawing</w:t>
      </w:r>
      <w:bookmarkEnd w:id="9"/>
    </w:p>
    <w:p w14:paraId="68BEB686" w14:textId="4158E958" w:rsidR="00FF4789" w:rsidRDefault="00FF4789">
      <w:pPr>
        <w:rPr>
          <w:sz w:val="22"/>
          <w:szCs w:val="22"/>
        </w:rPr>
      </w:pPr>
      <w:r>
        <w:rPr>
          <w:sz w:val="22"/>
          <w:szCs w:val="22"/>
        </w:rPr>
        <w:t>Select</w:t>
      </w:r>
      <w:r w:rsidR="00BB029F">
        <w:rPr>
          <w:sz w:val="22"/>
          <w:szCs w:val="22"/>
        </w:rPr>
        <w:t xml:space="preserve"> the </w:t>
      </w:r>
      <w:r w:rsidR="0049689C">
        <w:rPr>
          <w:sz w:val="22"/>
          <w:szCs w:val="22"/>
        </w:rPr>
        <w:t>check</w:t>
      </w:r>
      <w:r w:rsidR="006358EE">
        <w:rPr>
          <w:sz w:val="22"/>
          <w:szCs w:val="22"/>
        </w:rPr>
        <w:t xml:space="preserve"> box</w:t>
      </w:r>
      <w:r>
        <w:rPr>
          <w:sz w:val="22"/>
          <w:szCs w:val="22"/>
        </w:rPr>
        <w:t xml:space="preserve"> if you want to request</w:t>
      </w:r>
      <w:r w:rsidR="00181638">
        <w:rPr>
          <w:sz w:val="22"/>
          <w:szCs w:val="22"/>
        </w:rPr>
        <w:t xml:space="preserve"> an </w:t>
      </w:r>
      <w:r>
        <w:rPr>
          <w:sz w:val="22"/>
          <w:szCs w:val="22"/>
        </w:rPr>
        <w:t>ICD or</w:t>
      </w:r>
      <w:r w:rsidR="00181638">
        <w:rPr>
          <w:sz w:val="22"/>
          <w:szCs w:val="22"/>
        </w:rPr>
        <w:t xml:space="preserve"> an </w:t>
      </w:r>
      <w:r>
        <w:rPr>
          <w:sz w:val="22"/>
          <w:szCs w:val="22"/>
        </w:rPr>
        <w:t>IC3D</w:t>
      </w:r>
      <w:r w:rsidR="00B922C5">
        <w:rPr>
          <w:sz w:val="22"/>
          <w:szCs w:val="22"/>
        </w:rPr>
        <w:t xml:space="preserve">, see Picture </w:t>
      </w:r>
      <w:r w:rsidR="00555023">
        <w:rPr>
          <w:sz w:val="22"/>
          <w:szCs w:val="22"/>
        </w:rPr>
        <w:t>6</w:t>
      </w:r>
      <w:r w:rsidR="003B2491">
        <w:rPr>
          <w:sz w:val="22"/>
          <w:szCs w:val="22"/>
        </w:rPr>
        <w:t>.</w:t>
      </w:r>
    </w:p>
    <w:p w14:paraId="20A2DEBD" w14:textId="3A0F8EA3" w:rsidR="003B2491" w:rsidRPr="004D7B28" w:rsidRDefault="003B2491">
      <w:pPr>
        <w:rPr>
          <w:sz w:val="22"/>
          <w:szCs w:val="22"/>
        </w:rPr>
      </w:pPr>
      <w:r>
        <w:rPr>
          <w:sz w:val="22"/>
          <w:szCs w:val="22"/>
        </w:rPr>
        <w:t xml:space="preserve">If you </w:t>
      </w:r>
      <w:r w:rsidR="003356F8">
        <w:rPr>
          <w:sz w:val="22"/>
          <w:szCs w:val="22"/>
        </w:rPr>
        <w:t xml:space="preserve">want </w:t>
      </w:r>
      <w:r w:rsidR="008D22BC">
        <w:rPr>
          <w:sz w:val="22"/>
          <w:szCs w:val="22"/>
        </w:rPr>
        <w:t xml:space="preserve">to request </w:t>
      </w:r>
      <w:r w:rsidR="003356F8">
        <w:rPr>
          <w:sz w:val="22"/>
          <w:szCs w:val="22"/>
        </w:rPr>
        <w:t xml:space="preserve">both ICD and IC3D use </w:t>
      </w:r>
      <w:r w:rsidR="008D22BC">
        <w:rPr>
          <w:sz w:val="22"/>
          <w:szCs w:val="22"/>
        </w:rPr>
        <w:t>c</w:t>
      </w:r>
      <w:r w:rsidR="003356F8">
        <w:rPr>
          <w:sz w:val="22"/>
          <w:szCs w:val="22"/>
        </w:rPr>
        <w:t xml:space="preserve">heck box </w:t>
      </w:r>
      <w:r w:rsidR="008D22BC" w:rsidRPr="008D22BC">
        <w:rPr>
          <w:i/>
          <w:iCs/>
          <w:sz w:val="22"/>
          <w:szCs w:val="22"/>
        </w:rPr>
        <w:t>S</w:t>
      </w:r>
      <w:r w:rsidR="003356F8" w:rsidRPr="008D22BC">
        <w:rPr>
          <w:i/>
          <w:iCs/>
          <w:sz w:val="22"/>
          <w:szCs w:val="22"/>
        </w:rPr>
        <w:t>elect all</w:t>
      </w:r>
      <w:r w:rsidR="000B331B">
        <w:rPr>
          <w:sz w:val="22"/>
          <w:szCs w:val="22"/>
        </w:rPr>
        <w:t>.</w:t>
      </w:r>
      <w:r w:rsidR="00510C2C">
        <w:rPr>
          <w:sz w:val="22"/>
          <w:szCs w:val="22"/>
        </w:rPr>
        <w:t xml:space="preserve"> </w:t>
      </w:r>
      <w:r w:rsidR="00151EEE" w:rsidRPr="004D7B28">
        <w:rPr>
          <w:sz w:val="22"/>
          <w:szCs w:val="22"/>
        </w:rPr>
        <w:t xml:space="preserve">The </w:t>
      </w:r>
      <w:r w:rsidR="00510C2C" w:rsidRPr="004D7B28">
        <w:rPr>
          <w:sz w:val="22"/>
          <w:szCs w:val="22"/>
        </w:rPr>
        <w:t xml:space="preserve">ICS </w:t>
      </w:r>
      <w:r w:rsidR="00151EEE" w:rsidRPr="004D7B28">
        <w:rPr>
          <w:sz w:val="22"/>
          <w:szCs w:val="22"/>
        </w:rPr>
        <w:t xml:space="preserve">is </w:t>
      </w:r>
      <w:r w:rsidR="00900E72" w:rsidRPr="004D7B28">
        <w:rPr>
          <w:sz w:val="22"/>
          <w:szCs w:val="22"/>
        </w:rPr>
        <w:t>automatically</w:t>
      </w:r>
      <w:r w:rsidR="00151EEE" w:rsidRPr="004D7B28">
        <w:rPr>
          <w:sz w:val="22"/>
          <w:szCs w:val="22"/>
        </w:rPr>
        <w:t xml:space="preserve"> generated when a </w:t>
      </w:r>
      <w:r w:rsidR="00517233" w:rsidRPr="004D7B28">
        <w:rPr>
          <w:sz w:val="22"/>
          <w:szCs w:val="22"/>
        </w:rPr>
        <w:t>request is done</w:t>
      </w:r>
      <w:r w:rsidR="004D7B28">
        <w:rPr>
          <w:sz w:val="22"/>
          <w:szCs w:val="22"/>
        </w:rPr>
        <w:t xml:space="preserve"> and can’t be requested </w:t>
      </w:r>
      <w:r w:rsidR="00F026EE">
        <w:rPr>
          <w:sz w:val="22"/>
          <w:szCs w:val="22"/>
        </w:rPr>
        <w:t>as a specific item</w:t>
      </w:r>
      <w:r w:rsidR="00517233" w:rsidRPr="004D7B28">
        <w:rPr>
          <w:sz w:val="22"/>
          <w:szCs w:val="22"/>
        </w:rPr>
        <w:t>.</w:t>
      </w:r>
    </w:p>
    <w:p w14:paraId="0E809ADA" w14:textId="24F35CB6" w:rsidR="008816A8" w:rsidRDefault="000143F9">
      <w:pPr>
        <w:rPr>
          <w:sz w:val="22"/>
          <w:szCs w:val="22"/>
        </w:rPr>
      </w:pPr>
      <w:r>
        <w:rPr>
          <w:sz w:val="22"/>
          <w:szCs w:val="22"/>
        </w:rPr>
        <w:t xml:space="preserve">Press </w:t>
      </w:r>
      <w:r w:rsidR="00134E99">
        <w:rPr>
          <w:sz w:val="22"/>
          <w:szCs w:val="22"/>
        </w:rPr>
        <w:t>“</w:t>
      </w:r>
      <w:r w:rsidR="002B441C">
        <w:rPr>
          <w:sz w:val="22"/>
          <w:szCs w:val="22"/>
        </w:rPr>
        <w:t>Submit request</w:t>
      </w:r>
      <w:r w:rsidR="00134E99">
        <w:rPr>
          <w:sz w:val="22"/>
          <w:szCs w:val="22"/>
        </w:rPr>
        <w:t>”</w:t>
      </w:r>
      <w:r w:rsidR="00C951BE">
        <w:rPr>
          <w:sz w:val="22"/>
          <w:szCs w:val="22"/>
        </w:rPr>
        <w:t xml:space="preserve"> to continue</w:t>
      </w:r>
      <w:r w:rsidR="008816A8">
        <w:rPr>
          <w:sz w:val="22"/>
          <w:szCs w:val="22"/>
        </w:rPr>
        <w:t xml:space="preserve">, see Picture </w:t>
      </w:r>
      <w:r w:rsidR="00555023">
        <w:rPr>
          <w:sz w:val="22"/>
          <w:szCs w:val="22"/>
        </w:rPr>
        <w:t>7</w:t>
      </w:r>
      <w:r w:rsidR="008816A8">
        <w:rPr>
          <w:sz w:val="22"/>
          <w:szCs w:val="22"/>
        </w:rPr>
        <w:t>.</w:t>
      </w:r>
    </w:p>
    <w:p w14:paraId="74EF7DBC" w14:textId="77777777" w:rsidR="008816A8" w:rsidRDefault="008816A8">
      <w:pPr>
        <w:rPr>
          <w:sz w:val="22"/>
          <w:szCs w:val="22"/>
        </w:rPr>
      </w:pPr>
    </w:p>
    <w:p w14:paraId="05F0EE76" w14:textId="2D0DA93E" w:rsidR="002B441C" w:rsidRDefault="00360444">
      <w:pPr>
        <w:rPr>
          <w:sz w:val="22"/>
          <w:szCs w:val="22"/>
        </w:rPr>
      </w:pPr>
      <w:r w:rsidRPr="001834D1">
        <w:rPr>
          <w:b/>
          <w:bCs/>
          <w:sz w:val="22"/>
          <w:szCs w:val="22"/>
        </w:rPr>
        <w:t>N</w:t>
      </w:r>
      <w:r w:rsidR="001834D1" w:rsidRPr="001834D1">
        <w:rPr>
          <w:b/>
          <w:bCs/>
          <w:sz w:val="22"/>
          <w:szCs w:val="22"/>
        </w:rPr>
        <w:t>ote!</w:t>
      </w:r>
      <w:r w:rsidR="00DB01DD">
        <w:rPr>
          <w:b/>
          <w:bCs/>
          <w:sz w:val="22"/>
          <w:szCs w:val="22"/>
        </w:rPr>
        <w:t xml:space="preserve"> </w:t>
      </w:r>
      <w:r w:rsidR="008816A8">
        <w:rPr>
          <w:sz w:val="22"/>
          <w:szCs w:val="22"/>
        </w:rPr>
        <w:t xml:space="preserve">If there </w:t>
      </w:r>
      <w:r w:rsidR="002D701F">
        <w:rPr>
          <w:sz w:val="22"/>
          <w:szCs w:val="22"/>
        </w:rPr>
        <w:t xml:space="preserve">already </w:t>
      </w:r>
      <w:r w:rsidR="008816A8">
        <w:rPr>
          <w:sz w:val="22"/>
          <w:szCs w:val="22"/>
        </w:rPr>
        <w:t>exist</w:t>
      </w:r>
      <w:r w:rsidR="003843E9">
        <w:rPr>
          <w:sz w:val="22"/>
          <w:szCs w:val="22"/>
        </w:rPr>
        <w:t>s</w:t>
      </w:r>
      <w:r w:rsidR="008816A8">
        <w:rPr>
          <w:sz w:val="22"/>
          <w:szCs w:val="22"/>
        </w:rPr>
        <w:t xml:space="preserve"> an ICD</w:t>
      </w:r>
      <w:r w:rsidR="003843E9">
        <w:rPr>
          <w:sz w:val="22"/>
          <w:szCs w:val="22"/>
        </w:rPr>
        <w:t xml:space="preserve"> and you want to request a</w:t>
      </w:r>
      <w:r w:rsidR="002D701F">
        <w:rPr>
          <w:sz w:val="22"/>
          <w:szCs w:val="22"/>
        </w:rPr>
        <w:t>n</w:t>
      </w:r>
      <w:r w:rsidR="003843E9">
        <w:rPr>
          <w:sz w:val="22"/>
          <w:szCs w:val="22"/>
        </w:rPr>
        <w:t xml:space="preserve"> IC3D </w:t>
      </w:r>
      <w:r w:rsidR="001834D1">
        <w:rPr>
          <w:sz w:val="22"/>
          <w:szCs w:val="22"/>
        </w:rPr>
        <w:t>use check box</w:t>
      </w:r>
      <w:r w:rsidR="0096651E">
        <w:rPr>
          <w:sz w:val="22"/>
          <w:szCs w:val="22"/>
        </w:rPr>
        <w:t xml:space="preserve"> IC3D and press </w:t>
      </w:r>
      <w:r w:rsidR="00134E99">
        <w:rPr>
          <w:sz w:val="22"/>
          <w:szCs w:val="22"/>
        </w:rPr>
        <w:t>“</w:t>
      </w:r>
      <w:r w:rsidR="0096651E" w:rsidRPr="00134E99">
        <w:rPr>
          <w:sz w:val="22"/>
          <w:szCs w:val="22"/>
        </w:rPr>
        <w:t>Submit request</w:t>
      </w:r>
      <w:r w:rsidR="00134E99" w:rsidRPr="00134E99">
        <w:rPr>
          <w:sz w:val="22"/>
          <w:szCs w:val="22"/>
        </w:rPr>
        <w:t>”</w:t>
      </w:r>
      <w:r w:rsidR="00331255">
        <w:rPr>
          <w:i/>
          <w:iCs/>
          <w:sz w:val="22"/>
          <w:szCs w:val="22"/>
        </w:rPr>
        <w:t xml:space="preserve">, </w:t>
      </w:r>
      <w:r w:rsidR="00B922C5">
        <w:rPr>
          <w:sz w:val="22"/>
          <w:szCs w:val="22"/>
        </w:rPr>
        <w:t xml:space="preserve">see Picture </w:t>
      </w:r>
      <w:r w:rsidR="00555023">
        <w:rPr>
          <w:sz w:val="22"/>
          <w:szCs w:val="22"/>
        </w:rPr>
        <w:t>7</w:t>
      </w:r>
      <w:r w:rsidR="00B922C5">
        <w:rPr>
          <w:sz w:val="22"/>
          <w:szCs w:val="22"/>
        </w:rPr>
        <w:t>.</w:t>
      </w:r>
    </w:p>
    <w:p w14:paraId="1617784F" w14:textId="15FEA142" w:rsidR="002B441C" w:rsidRDefault="002B441C">
      <w:pPr>
        <w:rPr>
          <w:sz w:val="22"/>
          <w:szCs w:val="22"/>
        </w:rPr>
      </w:pPr>
    </w:p>
    <w:p w14:paraId="29955AE4" w14:textId="1A3CEFF5" w:rsidR="008B3666" w:rsidRDefault="0054012C" w:rsidP="008B3666">
      <w:pPr>
        <w:pStyle w:val="Heading2"/>
      </w:pPr>
      <w:bookmarkStart w:id="10" w:name="_Toc219879570"/>
      <w:r>
        <w:t>2.</w:t>
      </w:r>
      <w:r w:rsidR="003B7E45">
        <w:t>4</w:t>
      </w:r>
      <w:r>
        <w:t xml:space="preserve"> </w:t>
      </w:r>
      <w:r w:rsidR="008B3666" w:rsidRPr="00CF4AAD">
        <w:t>Drawing status</w:t>
      </w:r>
      <w:bookmarkEnd w:id="10"/>
    </w:p>
    <w:p w14:paraId="44667037" w14:textId="4A8F2E54" w:rsidR="00AD2A32" w:rsidRPr="00804D0A" w:rsidRDefault="00AD2A32" w:rsidP="00AD2A32">
      <w:pPr>
        <w:rPr>
          <w:sz w:val="22"/>
          <w:szCs w:val="22"/>
        </w:rPr>
      </w:pPr>
      <w:r w:rsidRPr="00AD2A32">
        <w:rPr>
          <w:sz w:val="22"/>
          <w:szCs w:val="22"/>
        </w:rPr>
        <w:t xml:space="preserve">There are four </w:t>
      </w:r>
      <w:r w:rsidR="00BB0101">
        <w:rPr>
          <w:sz w:val="22"/>
          <w:szCs w:val="22"/>
        </w:rPr>
        <w:t xml:space="preserve">types of </w:t>
      </w:r>
      <w:r w:rsidRPr="00AD2A32">
        <w:rPr>
          <w:sz w:val="22"/>
          <w:szCs w:val="22"/>
        </w:rPr>
        <w:t xml:space="preserve">drawing </w:t>
      </w:r>
      <w:r w:rsidR="00BB0101">
        <w:rPr>
          <w:sz w:val="22"/>
          <w:szCs w:val="22"/>
        </w:rPr>
        <w:t>status. Th</w:t>
      </w:r>
      <w:r w:rsidR="00A906B7">
        <w:rPr>
          <w:sz w:val="22"/>
          <w:szCs w:val="22"/>
        </w:rPr>
        <w:t>e status</w:t>
      </w:r>
      <w:r w:rsidR="00BB0101">
        <w:rPr>
          <w:sz w:val="22"/>
          <w:szCs w:val="22"/>
        </w:rPr>
        <w:t xml:space="preserve"> is shown in </w:t>
      </w:r>
      <w:r w:rsidR="00E80686">
        <w:rPr>
          <w:sz w:val="22"/>
          <w:szCs w:val="22"/>
        </w:rPr>
        <w:t xml:space="preserve">the Request details page and in the </w:t>
      </w:r>
      <w:r w:rsidR="00EA71C1">
        <w:rPr>
          <w:sz w:val="22"/>
          <w:szCs w:val="22"/>
        </w:rPr>
        <w:t>Main page.</w:t>
      </w:r>
      <w:r w:rsidR="00AC5D44">
        <w:rPr>
          <w:sz w:val="22"/>
          <w:szCs w:val="22"/>
        </w:rPr>
        <w:t xml:space="preserve"> Picture 6 </w:t>
      </w:r>
      <w:r w:rsidR="00D95BDC">
        <w:rPr>
          <w:sz w:val="22"/>
          <w:szCs w:val="22"/>
        </w:rPr>
        <w:t xml:space="preserve">shows that </w:t>
      </w:r>
      <w:r w:rsidR="0075039F">
        <w:rPr>
          <w:sz w:val="22"/>
          <w:szCs w:val="22"/>
        </w:rPr>
        <w:t>ICD</w:t>
      </w:r>
      <w:r w:rsidR="00E22016">
        <w:rPr>
          <w:sz w:val="22"/>
          <w:szCs w:val="22"/>
        </w:rPr>
        <w:t>,</w:t>
      </w:r>
      <w:r w:rsidR="0075039F">
        <w:rPr>
          <w:sz w:val="22"/>
          <w:szCs w:val="22"/>
        </w:rPr>
        <w:t xml:space="preserve"> IC3D</w:t>
      </w:r>
      <w:r w:rsidR="00E22016">
        <w:rPr>
          <w:sz w:val="22"/>
          <w:szCs w:val="22"/>
        </w:rPr>
        <w:t xml:space="preserve"> and ICS</w:t>
      </w:r>
      <w:r w:rsidR="00D95BDC">
        <w:rPr>
          <w:sz w:val="22"/>
          <w:szCs w:val="22"/>
        </w:rPr>
        <w:t xml:space="preserve"> </w:t>
      </w:r>
      <w:r w:rsidR="00E22016">
        <w:rPr>
          <w:sz w:val="22"/>
          <w:szCs w:val="22"/>
        </w:rPr>
        <w:t>are</w:t>
      </w:r>
      <w:r w:rsidR="00D95BDC">
        <w:rPr>
          <w:sz w:val="22"/>
          <w:szCs w:val="22"/>
        </w:rPr>
        <w:t xml:space="preserve"> Available</w:t>
      </w:r>
      <w:r w:rsidR="0075039F">
        <w:rPr>
          <w:sz w:val="22"/>
          <w:szCs w:val="22"/>
        </w:rPr>
        <w:t xml:space="preserve"> to request</w:t>
      </w:r>
      <w:r w:rsidR="00D95BDC">
        <w:rPr>
          <w:sz w:val="22"/>
          <w:szCs w:val="22"/>
        </w:rPr>
        <w:t>.</w:t>
      </w:r>
      <w:r w:rsidR="00DB3B90">
        <w:rPr>
          <w:sz w:val="22"/>
          <w:szCs w:val="22"/>
        </w:rPr>
        <w:t xml:space="preserve"> </w:t>
      </w:r>
      <w:r w:rsidR="00DB3B90" w:rsidRPr="00804D0A">
        <w:rPr>
          <w:sz w:val="22"/>
          <w:szCs w:val="22"/>
        </w:rPr>
        <w:t xml:space="preserve">Picture 7 </w:t>
      </w:r>
      <w:r w:rsidR="001710E4" w:rsidRPr="00804D0A">
        <w:rPr>
          <w:sz w:val="22"/>
          <w:szCs w:val="22"/>
        </w:rPr>
        <w:t>shows that ICD and IC</w:t>
      </w:r>
      <w:r w:rsidR="00E22016" w:rsidRPr="00804D0A">
        <w:rPr>
          <w:sz w:val="22"/>
          <w:szCs w:val="22"/>
        </w:rPr>
        <w:t>S</w:t>
      </w:r>
      <w:r w:rsidR="001710E4" w:rsidRPr="00804D0A">
        <w:rPr>
          <w:sz w:val="22"/>
          <w:szCs w:val="22"/>
        </w:rPr>
        <w:t xml:space="preserve"> are Ready</w:t>
      </w:r>
      <w:r w:rsidR="004A6677" w:rsidRPr="00804D0A">
        <w:rPr>
          <w:sz w:val="22"/>
          <w:szCs w:val="22"/>
        </w:rPr>
        <w:t xml:space="preserve"> and IC3D drawing is Available to request.</w:t>
      </w:r>
    </w:p>
    <w:p w14:paraId="4DE8B32D" w14:textId="77777777" w:rsidR="00430B88" w:rsidRDefault="00430B88" w:rsidP="008B3666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6"/>
        <w:gridCol w:w="1764"/>
        <w:gridCol w:w="6946"/>
      </w:tblGrid>
      <w:tr w:rsidR="00430B88" w14:paraId="28DA30F0" w14:textId="77777777" w:rsidTr="00220038">
        <w:tc>
          <w:tcPr>
            <w:tcW w:w="1066" w:type="dxa"/>
          </w:tcPr>
          <w:p w14:paraId="0C78A2C5" w14:textId="6F697607" w:rsidR="00430B88" w:rsidRDefault="00430B88" w:rsidP="005C361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E1D8C3" wp14:editId="6245922C">
                  <wp:extent cx="533446" cy="137172"/>
                  <wp:effectExtent l="0" t="0" r="0" b="0"/>
                  <wp:docPr id="1939393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573663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46" cy="13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</w:tcPr>
          <w:p w14:paraId="0B091BAA" w14:textId="75093BD8" w:rsidR="00430B88" w:rsidRPr="00220038" w:rsidRDefault="00B9015C" w:rsidP="00220038">
            <w:pPr>
              <w:ind w:left="-42" w:right="-107"/>
              <w:rPr>
                <w:sz w:val="20"/>
                <w:szCs w:val="20"/>
              </w:rPr>
            </w:pPr>
            <w:r w:rsidRPr="00220038">
              <w:rPr>
                <w:sz w:val="20"/>
                <w:szCs w:val="20"/>
              </w:rPr>
              <w:t xml:space="preserve">Available (grey) </w:t>
            </w:r>
          </w:p>
        </w:tc>
        <w:tc>
          <w:tcPr>
            <w:tcW w:w="6946" w:type="dxa"/>
          </w:tcPr>
          <w:p w14:paraId="7776EFCB" w14:textId="46AE1574" w:rsidR="00430B88" w:rsidRPr="00220038" w:rsidRDefault="00B9015C" w:rsidP="00B9015C">
            <w:pPr>
              <w:rPr>
                <w:sz w:val="20"/>
                <w:szCs w:val="20"/>
              </w:rPr>
            </w:pPr>
            <w:r w:rsidRPr="00220038">
              <w:rPr>
                <w:sz w:val="20"/>
                <w:szCs w:val="20"/>
              </w:rPr>
              <w:t>No request is done. Possible to request.</w:t>
            </w:r>
          </w:p>
        </w:tc>
      </w:tr>
      <w:tr w:rsidR="00430B88" w14:paraId="12382616" w14:textId="77777777" w:rsidTr="00220038">
        <w:tc>
          <w:tcPr>
            <w:tcW w:w="1066" w:type="dxa"/>
          </w:tcPr>
          <w:p w14:paraId="55943A22" w14:textId="621C514C" w:rsidR="00430B88" w:rsidRDefault="00430B88" w:rsidP="005C361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67CE43" wp14:editId="7060D1A1">
                  <wp:extent cx="539755" cy="168840"/>
                  <wp:effectExtent l="0" t="0" r="0" b="3175"/>
                  <wp:docPr id="7037177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622557" name=""/>
                          <pic:cNvPicPr/>
                        </pic:nvPicPr>
                        <pic:blipFill rotWithShape="1">
                          <a:blip r:embed="rId23"/>
                          <a:srcRect l="9620" t="-3539" r="6753" b="-2343"/>
                          <a:stretch/>
                        </pic:blipFill>
                        <pic:spPr bwMode="auto">
                          <a:xfrm>
                            <a:off x="0" y="0"/>
                            <a:ext cx="541696" cy="16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</w:tcPr>
          <w:p w14:paraId="3287071D" w14:textId="2FC07108" w:rsidR="00430B88" w:rsidRPr="00220038" w:rsidRDefault="00B9015C" w:rsidP="00220038">
            <w:pPr>
              <w:ind w:left="-42" w:right="-107"/>
              <w:rPr>
                <w:sz w:val="20"/>
                <w:szCs w:val="20"/>
              </w:rPr>
            </w:pPr>
            <w:r w:rsidRPr="00220038">
              <w:rPr>
                <w:sz w:val="20"/>
                <w:szCs w:val="20"/>
              </w:rPr>
              <w:t>In Progress (blue</w:t>
            </w:r>
            <w:r w:rsidR="006242E3" w:rsidRPr="00220038">
              <w:rPr>
                <w:sz w:val="20"/>
                <w:szCs w:val="20"/>
              </w:rPr>
              <w:t>)</w:t>
            </w:r>
          </w:p>
        </w:tc>
        <w:tc>
          <w:tcPr>
            <w:tcW w:w="6946" w:type="dxa"/>
          </w:tcPr>
          <w:p w14:paraId="0128B86F" w14:textId="11D42050" w:rsidR="00430B88" w:rsidRPr="00220038" w:rsidRDefault="006242E3" w:rsidP="008B3666">
            <w:pPr>
              <w:rPr>
                <w:sz w:val="20"/>
                <w:szCs w:val="20"/>
              </w:rPr>
            </w:pPr>
            <w:r w:rsidRPr="00220038">
              <w:rPr>
                <w:sz w:val="20"/>
                <w:szCs w:val="20"/>
              </w:rPr>
              <w:t>Request is in progress. The ICD/ICS application is generating the ICD</w:t>
            </w:r>
            <w:r w:rsidR="00220038">
              <w:rPr>
                <w:sz w:val="20"/>
                <w:szCs w:val="20"/>
              </w:rPr>
              <w:t>.</w:t>
            </w:r>
          </w:p>
        </w:tc>
      </w:tr>
      <w:tr w:rsidR="00430B88" w14:paraId="67410562" w14:textId="77777777" w:rsidTr="00220038">
        <w:tc>
          <w:tcPr>
            <w:tcW w:w="1066" w:type="dxa"/>
          </w:tcPr>
          <w:p w14:paraId="0F19D078" w14:textId="146EDCFF" w:rsidR="00430B88" w:rsidRDefault="00430B88" w:rsidP="005C361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20F01C" wp14:editId="16A85B55">
                  <wp:extent cx="434378" cy="167655"/>
                  <wp:effectExtent l="0" t="0" r="3810" b="3810"/>
                  <wp:docPr id="15409022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73035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78" cy="16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</w:tcPr>
          <w:p w14:paraId="6C5F4C97" w14:textId="402AD71F" w:rsidR="00430B88" w:rsidRPr="00220038" w:rsidRDefault="006242E3" w:rsidP="00220038">
            <w:pPr>
              <w:ind w:left="-42" w:right="-107"/>
              <w:rPr>
                <w:sz w:val="20"/>
                <w:szCs w:val="20"/>
              </w:rPr>
            </w:pPr>
            <w:r w:rsidRPr="00220038">
              <w:rPr>
                <w:sz w:val="20"/>
                <w:szCs w:val="20"/>
              </w:rPr>
              <w:t>Ready (green)</w:t>
            </w:r>
          </w:p>
        </w:tc>
        <w:tc>
          <w:tcPr>
            <w:tcW w:w="6946" w:type="dxa"/>
          </w:tcPr>
          <w:p w14:paraId="1F0A3FDF" w14:textId="11E84BAC" w:rsidR="00430B88" w:rsidRPr="00220038" w:rsidRDefault="006242E3" w:rsidP="008B3666">
            <w:pPr>
              <w:rPr>
                <w:sz w:val="20"/>
                <w:szCs w:val="20"/>
              </w:rPr>
            </w:pPr>
            <w:r w:rsidRPr="00220038">
              <w:rPr>
                <w:sz w:val="20"/>
                <w:szCs w:val="20"/>
              </w:rPr>
              <w:t>Request is finalized and the requested item (ICD and/or IC3D) is generated</w:t>
            </w:r>
            <w:r w:rsidR="00220038">
              <w:rPr>
                <w:sz w:val="20"/>
                <w:szCs w:val="20"/>
              </w:rPr>
              <w:t>.</w:t>
            </w:r>
          </w:p>
        </w:tc>
      </w:tr>
      <w:tr w:rsidR="00430B88" w14:paraId="12CB8FF1" w14:textId="77777777" w:rsidTr="00220038">
        <w:tc>
          <w:tcPr>
            <w:tcW w:w="1066" w:type="dxa"/>
          </w:tcPr>
          <w:p w14:paraId="4478635B" w14:textId="67D397F5" w:rsidR="00430B88" w:rsidRDefault="00430B88" w:rsidP="005C361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798E76" wp14:editId="415B1364">
                  <wp:extent cx="426757" cy="167655"/>
                  <wp:effectExtent l="0" t="0" r="0" b="3810"/>
                  <wp:docPr id="12347171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322509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57" cy="16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4" w:type="dxa"/>
          </w:tcPr>
          <w:p w14:paraId="59888355" w14:textId="3BBBF1A6" w:rsidR="00430B88" w:rsidRPr="00220038" w:rsidRDefault="006242E3" w:rsidP="00220038">
            <w:pPr>
              <w:ind w:left="-42" w:right="-107"/>
              <w:rPr>
                <w:sz w:val="20"/>
                <w:szCs w:val="20"/>
              </w:rPr>
            </w:pPr>
            <w:r w:rsidRPr="00220038">
              <w:rPr>
                <w:sz w:val="20"/>
                <w:szCs w:val="20"/>
              </w:rPr>
              <w:t>Failed (red)</w:t>
            </w:r>
          </w:p>
        </w:tc>
        <w:tc>
          <w:tcPr>
            <w:tcW w:w="6946" w:type="dxa"/>
          </w:tcPr>
          <w:p w14:paraId="65233595" w14:textId="67DC52BA" w:rsidR="00430B88" w:rsidRPr="00220038" w:rsidRDefault="006242E3" w:rsidP="008B3666">
            <w:pPr>
              <w:rPr>
                <w:sz w:val="20"/>
                <w:szCs w:val="20"/>
              </w:rPr>
            </w:pPr>
            <w:r w:rsidRPr="00220038">
              <w:rPr>
                <w:sz w:val="20"/>
                <w:szCs w:val="20"/>
              </w:rPr>
              <w:t>Request has failed</w:t>
            </w:r>
            <w:r w:rsidR="00FA1EBD">
              <w:rPr>
                <w:sz w:val="20"/>
                <w:szCs w:val="20"/>
              </w:rPr>
              <w:t>.</w:t>
            </w:r>
          </w:p>
        </w:tc>
      </w:tr>
    </w:tbl>
    <w:p w14:paraId="6706A19F" w14:textId="3BA5AFC1" w:rsidR="0066785A" w:rsidRPr="0054012C" w:rsidRDefault="0066785A">
      <w:pPr>
        <w:rPr>
          <w:sz w:val="22"/>
          <w:szCs w:val="22"/>
          <w:lang w:val="sv-SE"/>
        </w:rPr>
      </w:pPr>
    </w:p>
    <w:p w14:paraId="2739F806" w14:textId="0490942D" w:rsidR="002B441C" w:rsidRDefault="00B922C5">
      <w:pPr>
        <w:rPr>
          <w:sz w:val="22"/>
          <w:szCs w:val="22"/>
        </w:rPr>
      </w:pPr>
      <w:r>
        <w:rPr>
          <w:sz w:val="22"/>
          <w:szCs w:val="22"/>
        </w:rPr>
        <w:t xml:space="preserve">Picture </w:t>
      </w:r>
      <w:r w:rsidR="00555023">
        <w:rPr>
          <w:sz w:val="22"/>
          <w:szCs w:val="22"/>
        </w:rPr>
        <w:t>6</w:t>
      </w:r>
      <w:r w:rsidR="00260E6D">
        <w:rPr>
          <w:sz w:val="22"/>
          <w:szCs w:val="22"/>
        </w:rPr>
        <w:t>. Request drawing.</w:t>
      </w:r>
    </w:p>
    <w:p w14:paraId="1013CAFC" w14:textId="3BBC05DD" w:rsidR="001E4F10" w:rsidRDefault="001E4F10" w:rsidP="001E4F10">
      <w:pPr>
        <w:rPr>
          <w:sz w:val="22"/>
          <w:szCs w:val="22"/>
          <w:lang w:val="sv-SE"/>
        </w:rPr>
      </w:pPr>
      <w:r w:rsidRPr="001E4F10">
        <w:rPr>
          <w:noProof/>
          <w:sz w:val="22"/>
          <w:szCs w:val="22"/>
          <w:lang w:val="sv-SE"/>
        </w:rPr>
        <w:drawing>
          <wp:inline distT="0" distB="0" distL="0" distR="0" wp14:anchorId="703DDB52" wp14:editId="56F72B9D">
            <wp:extent cx="6187859" cy="1931007"/>
            <wp:effectExtent l="19050" t="19050" r="22860" b="12700"/>
            <wp:docPr id="11125919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91941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59" cy="193100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2D58B2" w14:textId="77777777" w:rsidR="00B922C5" w:rsidRDefault="00B922C5" w:rsidP="001E4F10">
      <w:pPr>
        <w:rPr>
          <w:sz w:val="22"/>
          <w:szCs w:val="22"/>
          <w:lang w:val="sv-SE"/>
        </w:rPr>
      </w:pPr>
    </w:p>
    <w:p w14:paraId="4A8235D2" w14:textId="3563197D" w:rsidR="00B922C5" w:rsidRDefault="00B922C5" w:rsidP="001E4F10">
      <w:p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 xml:space="preserve">Picture </w:t>
      </w:r>
      <w:r w:rsidR="00555023">
        <w:rPr>
          <w:sz w:val="22"/>
          <w:szCs w:val="22"/>
          <w:lang w:val="sv-SE"/>
        </w:rPr>
        <w:t>7</w:t>
      </w:r>
      <w:r w:rsidR="00260E6D">
        <w:rPr>
          <w:sz w:val="22"/>
          <w:szCs w:val="22"/>
          <w:lang w:val="sv-SE"/>
        </w:rPr>
        <w:t xml:space="preserve">. </w:t>
      </w:r>
      <w:r w:rsidR="00260E6D">
        <w:rPr>
          <w:sz w:val="22"/>
          <w:szCs w:val="22"/>
        </w:rPr>
        <w:t>Request drawing.</w:t>
      </w:r>
    </w:p>
    <w:p w14:paraId="2C6ACBED" w14:textId="6F9AF46C" w:rsidR="0044705F" w:rsidRDefault="00D77A8F">
      <w:pPr>
        <w:rPr>
          <w:sz w:val="22"/>
          <w:szCs w:val="22"/>
        </w:rPr>
      </w:pPr>
      <w:r w:rsidRPr="00D77A8F">
        <w:rPr>
          <w:noProof/>
          <w:sz w:val="22"/>
          <w:szCs w:val="22"/>
          <w:lang w:val="sv-SE"/>
        </w:rPr>
        <w:drawing>
          <wp:inline distT="0" distB="0" distL="0" distR="0" wp14:anchorId="079A13C2" wp14:editId="40106D35">
            <wp:extent cx="6167261" cy="1918839"/>
            <wp:effectExtent l="19050" t="19050" r="24130" b="24765"/>
            <wp:docPr id="13299582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958259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261" cy="191883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4705F">
        <w:rPr>
          <w:sz w:val="22"/>
          <w:szCs w:val="22"/>
        </w:rPr>
        <w:br w:type="page"/>
      </w:r>
    </w:p>
    <w:p w14:paraId="68891380" w14:textId="3DAD9498" w:rsidR="00331255" w:rsidRDefault="0054012C" w:rsidP="00331255">
      <w:pPr>
        <w:pStyle w:val="Heading2"/>
      </w:pPr>
      <w:bookmarkStart w:id="11" w:name="_Toc219879571"/>
      <w:r>
        <w:lastRenderedPageBreak/>
        <w:t>2.</w:t>
      </w:r>
      <w:r w:rsidR="003B7E45">
        <w:t>5</w:t>
      </w:r>
      <w:r>
        <w:t xml:space="preserve"> </w:t>
      </w:r>
      <w:r w:rsidR="00797BF4">
        <w:t>Finalized d</w:t>
      </w:r>
      <w:r w:rsidR="00331255">
        <w:t>rawing request</w:t>
      </w:r>
      <w:bookmarkEnd w:id="11"/>
    </w:p>
    <w:p w14:paraId="76D3C038" w14:textId="42146D92" w:rsidR="00993761" w:rsidRDefault="000078C2">
      <w:pPr>
        <w:rPr>
          <w:sz w:val="22"/>
          <w:szCs w:val="22"/>
        </w:rPr>
      </w:pPr>
      <w:r>
        <w:rPr>
          <w:sz w:val="22"/>
          <w:szCs w:val="22"/>
        </w:rPr>
        <w:t xml:space="preserve">When the </w:t>
      </w:r>
      <w:r w:rsidR="000331ED">
        <w:rPr>
          <w:sz w:val="22"/>
          <w:szCs w:val="22"/>
        </w:rPr>
        <w:t xml:space="preserve">drawing request is </w:t>
      </w:r>
      <w:r w:rsidR="00FD3A86">
        <w:rPr>
          <w:sz w:val="22"/>
          <w:szCs w:val="22"/>
        </w:rPr>
        <w:t>R</w:t>
      </w:r>
      <w:r w:rsidR="008F34D0">
        <w:rPr>
          <w:sz w:val="22"/>
          <w:szCs w:val="22"/>
        </w:rPr>
        <w:t>eady</w:t>
      </w:r>
      <w:r w:rsidR="000331ED">
        <w:rPr>
          <w:sz w:val="22"/>
          <w:szCs w:val="22"/>
        </w:rPr>
        <w:t xml:space="preserve"> you see the</w:t>
      </w:r>
      <w:r w:rsidR="00A55E6D">
        <w:rPr>
          <w:sz w:val="22"/>
          <w:szCs w:val="22"/>
        </w:rPr>
        <w:t xml:space="preserve"> requested</w:t>
      </w:r>
      <w:r w:rsidR="000331ED">
        <w:rPr>
          <w:sz w:val="22"/>
          <w:szCs w:val="22"/>
        </w:rPr>
        <w:t xml:space="preserve"> </w:t>
      </w:r>
      <w:r w:rsidR="00BD6D37">
        <w:rPr>
          <w:sz w:val="22"/>
          <w:szCs w:val="22"/>
        </w:rPr>
        <w:t>items</w:t>
      </w:r>
      <w:r w:rsidR="00224E48">
        <w:rPr>
          <w:sz w:val="22"/>
          <w:szCs w:val="22"/>
        </w:rPr>
        <w:t xml:space="preserve"> </w:t>
      </w:r>
      <w:r w:rsidR="00317B22">
        <w:rPr>
          <w:sz w:val="22"/>
          <w:szCs w:val="22"/>
        </w:rPr>
        <w:t xml:space="preserve">in </w:t>
      </w:r>
      <w:r w:rsidR="00DC02C2">
        <w:rPr>
          <w:sz w:val="22"/>
          <w:szCs w:val="22"/>
        </w:rPr>
        <w:t xml:space="preserve">the </w:t>
      </w:r>
      <w:r w:rsidR="002B79A4">
        <w:rPr>
          <w:sz w:val="22"/>
          <w:szCs w:val="22"/>
        </w:rPr>
        <w:t>“</w:t>
      </w:r>
      <w:r w:rsidR="00317B22" w:rsidRPr="002B79A4">
        <w:rPr>
          <w:sz w:val="22"/>
          <w:szCs w:val="22"/>
        </w:rPr>
        <w:t>Download drawings</w:t>
      </w:r>
      <w:r w:rsidR="002B79A4" w:rsidRPr="002B79A4">
        <w:rPr>
          <w:sz w:val="22"/>
          <w:szCs w:val="22"/>
        </w:rPr>
        <w:t>”</w:t>
      </w:r>
      <w:r w:rsidR="00317B22">
        <w:rPr>
          <w:b/>
          <w:bCs/>
          <w:sz w:val="22"/>
          <w:szCs w:val="22"/>
        </w:rPr>
        <w:t xml:space="preserve"> </w:t>
      </w:r>
      <w:r w:rsidR="00317B22" w:rsidRPr="00317B22">
        <w:rPr>
          <w:sz w:val="22"/>
          <w:szCs w:val="22"/>
        </w:rPr>
        <w:t>tab</w:t>
      </w:r>
      <w:r w:rsidR="00224E48">
        <w:rPr>
          <w:sz w:val="22"/>
          <w:szCs w:val="22"/>
        </w:rPr>
        <w:t xml:space="preserve">, see Picture </w:t>
      </w:r>
      <w:r w:rsidR="00555023">
        <w:rPr>
          <w:sz w:val="22"/>
          <w:szCs w:val="22"/>
        </w:rPr>
        <w:t>8</w:t>
      </w:r>
      <w:r w:rsidR="00224E48">
        <w:rPr>
          <w:sz w:val="22"/>
          <w:szCs w:val="22"/>
        </w:rPr>
        <w:t xml:space="preserve">. </w:t>
      </w:r>
      <w:r w:rsidR="00474AF7">
        <w:rPr>
          <w:sz w:val="22"/>
          <w:szCs w:val="22"/>
        </w:rPr>
        <w:br/>
      </w:r>
      <w:r w:rsidR="00224E48" w:rsidRPr="00224E48">
        <w:rPr>
          <w:sz w:val="22"/>
          <w:szCs w:val="22"/>
        </w:rPr>
        <w:t>Five</w:t>
      </w:r>
      <w:r w:rsidR="006C3369">
        <w:rPr>
          <w:sz w:val="22"/>
          <w:szCs w:val="22"/>
        </w:rPr>
        <w:t xml:space="preserve"> or six</w:t>
      </w:r>
      <w:r w:rsidR="00224E48" w:rsidRPr="00224E48">
        <w:rPr>
          <w:sz w:val="22"/>
          <w:szCs w:val="22"/>
        </w:rPr>
        <w:t xml:space="preserve"> items are generated: ICD (</w:t>
      </w:r>
      <w:proofErr w:type="spellStart"/>
      <w:r w:rsidR="00224E48" w:rsidRPr="00224E48">
        <w:rPr>
          <w:sz w:val="22"/>
          <w:szCs w:val="22"/>
        </w:rPr>
        <w:t>dxf</w:t>
      </w:r>
      <w:proofErr w:type="spellEnd"/>
      <w:r w:rsidR="00224E48" w:rsidRPr="00224E48">
        <w:rPr>
          <w:sz w:val="22"/>
          <w:szCs w:val="22"/>
        </w:rPr>
        <w:t xml:space="preserve">-file, pdf-file), </w:t>
      </w:r>
      <w:r w:rsidR="006C3369">
        <w:rPr>
          <w:sz w:val="22"/>
          <w:szCs w:val="22"/>
        </w:rPr>
        <w:t xml:space="preserve">IC3D (STP-file), </w:t>
      </w:r>
      <w:r w:rsidR="00224E48" w:rsidRPr="00224E48">
        <w:rPr>
          <w:sz w:val="22"/>
          <w:szCs w:val="22"/>
        </w:rPr>
        <w:t>ICS (pdf-file) and BEP (html-file, xml-file).</w:t>
      </w:r>
      <w:r w:rsidR="00C35064">
        <w:rPr>
          <w:sz w:val="22"/>
          <w:szCs w:val="22"/>
        </w:rPr>
        <w:t xml:space="preserve"> Click on a button to download </w:t>
      </w:r>
      <w:r w:rsidR="00135D70">
        <w:rPr>
          <w:sz w:val="22"/>
          <w:szCs w:val="22"/>
        </w:rPr>
        <w:t>a</w:t>
      </w:r>
      <w:r w:rsidR="00C35064">
        <w:rPr>
          <w:sz w:val="22"/>
          <w:szCs w:val="22"/>
        </w:rPr>
        <w:t xml:space="preserve"> </w:t>
      </w:r>
      <w:r w:rsidR="00C56202">
        <w:rPr>
          <w:sz w:val="22"/>
          <w:szCs w:val="22"/>
        </w:rPr>
        <w:t>file</w:t>
      </w:r>
      <w:r w:rsidR="00135D70">
        <w:rPr>
          <w:sz w:val="22"/>
          <w:szCs w:val="22"/>
        </w:rPr>
        <w:t>.</w:t>
      </w:r>
      <w:r w:rsidR="008141E7">
        <w:rPr>
          <w:sz w:val="22"/>
          <w:szCs w:val="22"/>
        </w:rPr>
        <w:t xml:space="preserve"> </w:t>
      </w:r>
      <w:r w:rsidR="00C56FC1">
        <w:rPr>
          <w:sz w:val="22"/>
          <w:szCs w:val="22"/>
        </w:rPr>
        <w:t xml:space="preserve">“Download all files” delivers all files in a ZIP-file. </w:t>
      </w:r>
      <w:r w:rsidR="00E7421B">
        <w:rPr>
          <w:sz w:val="22"/>
          <w:szCs w:val="22"/>
        </w:rPr>
        <w:br/>
      </w:r>
      <w:r w:rsidR="00984130" w:rsidRPr="00984130">
        <w:rPr>
          <w:sz w:val="22"/>
          <w:szCs w:val="22"/>
        </w:rPr>
        <w:t xml:space="preserve">The </w:t>
      </w:r>
      <w:r w:rsidR="00984130">
        <w:rPr>
          <w:sz w:val="22"/>
          <w:szCs w:val="22"/>
        </w:rPr>
        <w:t xml:space="preserve">download </w:t>
      </w:r>
      <w:r w:rsidR="00984130" w:rsidRPr="00984130">
        <w:rPr>
          <w:sz w:val="22"/>
          <w:szCs w:val="22"/>
        </w:rPr>
        <w:t>file name corresponds to the PI no</w:t>
      </w:r>
      <w:r w:rsidR="00624338">
        <w:rPr>
          <w:sz w:val="22"/>
          <w:szCs w:val="22"/>
        </w:rPr>
        <w:t>.</w:t>
      </w:r>
      <w:r w:rsidR="007F7E90">
        <w:rPr>
          <w:sz w:val="22"/>
          <w:szCs w:val="22"/>
        </w:rPr>
        <w:t xml:space="preserve"> and </w:t>
      </w:r>
      <w:r w:rsidR="00503DCF">
        <w:rPr>
          <w:sz w:val="22"/>
          <w:szCs w:val="22"/>
        </w:rPr>
        <w:t>the date and time when the request was done.</w:t>
      </w:r>
      <w:r w:rsidR="00BF7E9D">
        <w:rPr>
          <w:sz w:val="22"/>
          <w:szCs w:val="22"/>
        </w:rPr>
        <w:t xml:space="preserve"> </w:t>
      </w:r>
      <w:r w:rsidR="00930C36">
        <w:rPr>
          <w:sz w:val="22"/>
          <w:szCs w:val="22"/>
        </w:rPr>
        <w:t>ICS language can be selected</w:t>
      </w:r>
      <w:r w:rsidR="0060616F">
        <w:rPr>
          <w:sz w:val="22"/>
          <w:szCs w:val="22"/>
        </w:rPr>
        <w:t xml:space="preserve">. </w:t>
      </w:r>
    </w:p>
    <w:p w14:paraId="1D416E63" w14:textId="77777777" w:rsidR="00BF699A" w:rsidRDefault="00BF699A">
      <w:pPr>
        <w:rPr>
          <w:sz w:val="22"/>
          <w:szCs w:val="22"/>
        </w:rPr>
      </w:pPr>
    </w:p>
    <w:p w14:paraId="2853434B" w14:textId="70A1CE65" w:rsidR="00485293" w:rsidRDefault="006E0222">
      <w:pPr>
        <w:rPr>
          <w:sz w:val="22"/>
          <w:szCs w:val="22"/>
        </w:rPr>
      </w:pPr>
      <w:r>
        <w:rPr>
          <w:sz w:val="22"/>
          <w:szCs w:val="22"/>
        </w:rPr>
        <w:t xml:space="preserve">In the </w:t>
      </w:r>
      <w:r w:rsidR="0045115C">
        <w:rPr>
          <w:sz w:val="22"/>
          <w:szCs w:val="22"/>
        </w:rPr>
        <w:t>M</w:t>
      </w:r>
      <w:r>
        <w:rPr>
          <w:sz w:val="22"/>
          <w:szCs w:val="22"/>
        </w:rPr>
        <w:t xml:space="preserve">ain page you can also see that the drawing request is </w:t>
      </w:r>
      <w:r w:rsidR="006F3F15">
        <w:rPr>
          <w:sz w:val="22"/>
          <w:szCs w:val="22"/>
        </w:rPr>
        <w:t>R</w:t>
      </w:r>
      <w:r w:rsidR="00DC03A3">
        <w:rPr>
          <w:sz w:val="22"/>
          <w:szCs w:val="22"/>
        </w:rPr>
        <w:t>eady</w:t>
      </w:r>
      <w:r>
        <w:rPr>
          <w:sz w:val="22"/>
          <w:szCs w:val="22"/>
        </w:rPr>
        <w:t xml:space="preserve">, see Picture </w:t>
      </w:r>
      <w:r w:rsidR="00555023">
        <w:rPr>
          <w:sz w:val="22"/>
          <w:szCs w:val="22"/>
        </w:rPr>
        <w:t>9</w:t>
      </w:r>
      <w:r>
        <w:rPr>
          <w:sz w:val="22"/>
          <w:szCs w:val="22"/>
        </w:rPr>
        <w:t>.</w:t>
      </w:r>
    </w:p>
    <w:p w14:paraId="2883185D" w14:textId="26FB6989" w:rsidR="006E0222" w:rsidRDefault="006E0222">
      <w:pPr>
        <w:rPr>
          <w:sz w:val="22"/>
          <w:szCs w:val="22"/>
        </w:rPr>
      </w:pPr>
      <w:r>
        <w:rPr>
          <w:sz w:val="22"/>
          <w:szCs w:val="22"/>
        </w:rPr>
        <w:t xml:space="preserve">You </w:t>
      </w:r>
      <w:r w:rsidRPr="00224E48">
        <w:rPr>
          <w:sz w:val="22"/>
          <w:szCs w:val="22"/>
        </w:rPr>
        <w:t xml:space="preserve">will also receive an </w:t>
      </w:r>
      <w:r w:rsidR="00611833">
        <w:rPr>
          <w:sz w:val="22"/>
          <w:szCs w:val="22"/>
        </w:rPr>
        <w:t>e-mail</w:t>
      </w:r>
      <w:r>
        <w:rPr>
          <w:sz w:val="22"/>
          <w:szCs w:val="22"/>
        </w:rPr>
        <w:t xml:space="preserve">, see Picture </w:t>
      </w:r>
      <w:r w:rsidR="002A78FA">
        <w:rPr>
          <w:sz w:val="22"/>
          <w:szCs w:val="22"/>
        </w:rPr>
        <w:t>10</w:t>
      </w:r>
      <w:r w:rsidR="00017A83">
        <w:rPr>
          <w:sz w:val="22"/>
          <w:szCs w:val="22"/>
        </w:rPr>
        <w:t>.</w:t>
      </w:r>
    </w:p>
    <w:p w14:paraId="454BE688" w14:textId="77777777" w:rsidR="00BF699A" w:rsidRDefault="00BF699A">
      <w:pPr>
        <w:rPr>
          <w:sz w:val="22"/>
          <w:szCs w:val="22"/>
        </w:rPr>
      </w:pPr>
    </w:p>
    <w:p w14:paraId="04EC7823" w14:textId="73071542" w:rsidR="004208F0" w:rsidRPr="00F25DC8" w:rsidRDefault="004208F0">
      <w:pPr>
        <w:rPr>
          <w:b/>
          <w:bCs/>
          <w:sz w:val="22"/>
          <w:szCs w:val="22"/>
        </w:rPr>
      </w:pPr>
      <w:r w:rsidRPr="00F25DC8">
        <w:rPr>
          <w:b/>
          <w:bCs/>
          <w:sz w:val="22"/>
          <w:szCs w:val="22"/>
        </w:rPr>
        <w:t>E</w:t>
      </w:r>
      <w:r w:rsidR="0004133D">
        <w:rPr>
          <w:b/>
          <w:bCs/>
          <w:sz w:val="22"/>
          <w:szCs w:val="22"/>
        </w:rPr>
        <w:t>-</w:t>
      </w:r>
      <w:r w:rsidRPr="00F25DC8">
        <w:rPr>
          <w:b/>
          <w:bCs/>
          <w:sz w:val="22"/>
          <w:szCs w:val="22"/>
        </w:rPr>
        <w:t>mail</w:t>
      </w:r>
      <w:r w:rsidR="000C14B2">
        <w:rPr>
          <w:b/>
          <w:bCs/>
          <w:sz w:val="22"/>
          <w:szCs w:val="22"/>
        </w:rPr>
        <w:t xml:space="preserve"> reply</w:t>
      </w:r>
    </w:p>
    <w:p w14:paraId="0EF51297" w14:textId="798960DC" w:rsidR="00BF699A" w:rsidRDefault="00BF699A" w:rsidP="00BF699A">
      <w:pPr>
        <w:ind w:right="-199"/>
        <w:rPr>
          <w:sz w:val="22"/>
          <w:szCs w:val="22"/>
        </w:rPr>
      </w:pPr>
      <w:r w:rsidRPr="00BF699A">
        <w:rPr>
          <w:sz w:val="22"/>
          <w:szCs w:val="22"/>
        </w:rPr>
        <w:t xml:space="preserve">When the drawing request </w:t>
      </w:r>
      <w:r w:rsidR="00D534D1">
        <w:rPr>
          <w:sz w:val="22"/>
          <w:szCs w:val="22"/>
        </w:rPr>
        <w:t>is</w:t>
      </w:r>
      <w:r w:rsidRPr="00BF699A">
        <w:rPr>
          <w:sz w:val="22"/>
          <w:szCs w:val="22"/>
        </w:rPr>
        <w:t xml:space="preserve"> Ready you receive an </w:t>
      </w:r>
      <w:r w:rsidR="00611833">
        <w:rPr>
          <w:sz w:val="22"/>
          <w:szCs w:val="22"/>
        </w:rPr>
        <w:t>e-mail</w:t>
      </w:r>
      <w:r w:rsidRPr="00BF699A">
        <w:rPr>
          <w:sz w:val="22"/>
          <w:szCs w:val="22"/>
        </w:rPr>
        <w:t xml:space="preserve"> from </w:t>
      </w:r>
      <w:hyperlink r:id="rId28" w:history="1">
        <w:r w:rsidRPr="00000F64">
          <w:rPr>
            <w:rStyle w:val="Hyperlink"/>
            <w:sz w:val="22"/>
            <w:szCs w:val="22"/>
          </w:rPr>
          <w:t>noreply@ext.scania.com</w:t>
        </w:r>
      </w:hyperlink>
      <w:r>
        <w:rPr>
          <w:sz w:val="22"/>
          <w:szCs w:val="22"/>
        </w:rPr>
        <w:t>,</w:t>
      </w:r>
      <w:r w:rsidRPr="00BF699A">
        <w:rPr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 w:rsidRPr="00BF699A">
        <w:rPr>
          <w:sz w:val="22"/>
          <w:szCs w:val="22"/>
        </w:rPr>
        <w:t xml:space="preserve">ee Picture </w:t>
      </w:r>
      <w:r w:rsidR="00555023">
        <w:rPr>
          <w:sz w:val="22"/>
          <w:szCs w:val="22"/>
        </w:rPr>
        <w:t>10</w:t>
      </w:r>
      <w:r w:rsidRPr="00BF699A">
        <w:rPr>
          <w:sz w:val="22"/>
          <w:szCs w:val="22"/>
        </w:rPr>
        <w:t>.</w:t>
      </w:r>
    </w:p>
    <w:p w14:paraId="606488FF" w14:textId="71C76C13" w:rsidR="00BF699A" w:rsidRPr="00BF699A" w:rsidRDefault="00BF699A" w:rsidP="00BF699A">
      <w:pPr>
        <w:rPr>
          <w:sz w:val="22"/>
          <w:szCs w:val="22"/>
        </w:rPr>
      </w:pPr>
      <w:r w:rsidRPr="00BF699A">
        <w:rPr>
          <w:sz w:val="22"/>
          <w:szCs w:val="22"/>
        </w:rPr>
        <w:t>There are five</w:t>
      </w:r>
      <w:r w:rsidR="00A234FD">
        <w:rPr>
          <w:sz w:val="22"/>
          <w:szCs w:val="22"/>
        </w:rPr>
        <w:t xml:space="preserve"> or </w:t>
      </w:r>
      <w:r w:rsidR="00D427CE">
        <w:rPr>
          <w:sz w:val="22"/>
          <w:szCs w:val="22"/>
        </w:rPr>
        <w:t>six</w:t>
      </w:r>
      <w:r w:rsidRPr="00BF699A">
        <w:rPr>
          <w:sz w:val="22"/>
          <w:szCs w:val="22"/>
        </w:rPr>
        <w:t xml:space="preserve"> items that can be downloaded via the “Download ZIP-file” button. (If you forward the e</w:t>
      </w:r>
      <w:r w:rsidR="0004133D">
        <w:rPr>
          <w:sz w:val="22"/>
          <w:szCs w:val="22"/>
        </w:rPr>
        <w:t>-</w:t>
      </w:r>
      <w:r w:rsidRPr="00BF699A">
        <w:rPr>
          <w:sz w:val="22"/>
          <w:szCs w:val="22"/>
        </w:rPr>
        <w:t xml:space="preserve">mail, anyone can download the ZIP-file). The ZIP-file name corresponds to the PI no. The ZIP-file is valid for seven days. </w:t>
      </w:r>
      <w:r w:rsidR="003847E6">
        <w:rPr>
          <w:sz w:val="22"/>
          <w:szCs w:val="22"/>
        </w:rPr>
        <w:t xml:space="preserve">An error message will appear if </w:t>
      </w:r>
      <w:r w:rsidR="00104B01">
        <w:rPr>
          <w:sz w:val="22"/>
          <w:szCs w:val="22"/>
        </w:rPr>
        <w:t xml:space="preserve">“Download ZIP-file” is </w:t>
      </w:r>
      <w:r w:rsidR="00CD6B0A">
        <w:rPr>
          <w:sz w:val="22"/>
          <w:szCs w:val="22"/>
        </w:rPr>
        <w:t>used after the expiration date.</w:t>
      </w:r>
    </w:p>
    <w:p w14:paraId="00A0F012" w14:textId="77777777" w:rsidR="0044705F" w:rsidRPr="00224E48" w:rsidRDefault="0044705F">
      <w:pPr>
        <w:rPr>
          <w:sz w:val="22"/>
          <w:szCs w:val="22"/>
          <w:lang w:val="en-US"/>
        </w:rPr>
      </w:pPr>
    </w:p>
    <w:p w14:paraId="2348083B" w14:textId="5FACCB72" w:rsidR="00485293" w:rsidRPr="00224E48" w:rsidRDefault="00224E48" w:rsidP="00064BE3">
      <w:pPr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Picture </w:t>
      </w:r>
      <w:r w:rsidR="00555023">
        <w:rPr>
          <w:sz w:val="22"/>
          <w:szCs w:val="22"/>
        </w:rPr>
        <w:t>8</w:t>
      </w:r>
      <w:r w:rsidR="00294C79">
        <w:rPr>
          <w:sz w:val="22"/>
          <w:szCs w:val="22"/>
        </w:rPr>
        <w:t>. Download drawings</w:t>
      </w:r>
      <w:r w:rsidR="00FD4DC2">
        <w:rPr>
          <w:sz w:val="22"/>
          <w:szCs w:val="22"/>
        </w:rPr>
        <w:t>.</w:t>
      </w:r>
    </w:p>
    <w:p w14:paraId="62BBAEA9" w14:textId="6A2F0157" w:rsidR="00064BE3" w:rsidRDefault="00064BE3" w:rsidP="00064BE3">
      <w:pPr>
        <w:rPr>
          <w:sz w:val="22"/>
          <w:szCs w:val="22"/>
          <w:lang w:val="sv-SE"/>
        </w:rPr>
      </w:pPr>
      <w:r w:rsidRPr="00064BE3">
        <w:rPr>
          <w:noProof/>
          <w:sz w:val="22"/>
          <w:szCs w:val="22"/>
          <w:lang w:val="sv-SE"/>
        </w:rPr>
        <w:drawing>
          <wp:inline distT="0" distB="0" distL="0" distR="0" wp14:anchorId="4107C920" wp14:editId="4B0A883D">
            <wp:extent cx="6444615" cy="1785158"/>
            <wp:effectExtent l="19050" t="19050" r="13335" b="24765"/>
            <wp:docPr id="1137649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4994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178515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B8A4FE" w14:textId="77777777" w:rsidR="00063F49" w:rsidRDefault="00063F49" w:rsidP="00064BE3">
      <w:pPr>
        <w:rPr>
          <w:sz w:val="22"/>
          <w:szCs w:val="22"/>
          <w:lang w:val="sv-SE"/>
        </w:rPr>
      </w:pPr>
    </w:p>
    <w:p w14:paraId="2E6534BC" w14:textId="4AA84C5D" w:rsidR="00063F49" w:rsidRDefault="00063F49" w:rsidP="00064BE3">
      <w:p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 xml:space="preserve">Picture </w:t>
      </w:r>
      <w:r w:rsidR="00555023">
        <w:rPr>
          <w:sz w:val="22"/>
          <w:szCs w:val="22"/>
          <w:lang w:val="sv-SE"/>
        </w:rPr>
        <w:t>9</w:t>
      </w:r>
      <w:r w:rsidR="00FD4DC2">
        <w:rPr>
          <w:sz w:val="22"/>
          <w:szCs w:val="22"/>
          <w:lang w:val="sv-SE"/>
        </w:rPr>
        <w:t xml:space="preserve">. Main </w:t>
      </w:r>
      <w:r w:rsidR="00A77B7D">
        <w:rPr>
          <w:sz w:val="22"/>
          <w:szCs w:val="22"/>
          <w:lang w:val="sv-SE"/>
        </w:rPr>
        <w:t>page.</w:t>
      </w:r>
    </w:p>
    <w:p w14:paraId="257B3232" w14:textId="63384A43" w:rsidR="00063F49" w:rsidRDefault="00063F49">
      <w:pPr>
        <w:rPr>
          <w:sz w:val="20"/>
          <w:szCs w:val="20"/>
        </w:rPr>
      </w:pPr>
      <w:r w:rsidRPr="00063F49">
        <w:rPr>
          <w:noProof/>
          <w:sz w:val="22"/>
          <w:szCs w:val="22"/>
          <w:lang w:val="sv-SE"/>
        </w:rPr>
        <w:drawing>
          <wp:inline distT="0" distB="0" distL="0" distR="0" wp14:anchorId="2E939414" wp14:editId="389F9A44">
            <wp:extent cx="6442567" cy="2580354"/>
            <wp:effectExtent l="19050" t="19050" r="15875" b="10795"/>
            <wp:docPr id="462846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46783" name="Picture 1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2" b="276"/>
                    <a:stretch/>
                  </pic:blipFill>
                  <pic:spPr bwMode="auto">
                    <a:xfrm>
                      <a:off x="0" y="0"/>
                      <a:ext cx="6444615" cy="258117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 w:type="page"/>
      </w:r>
    </w:p>
    <w:p w14:paraId="5D1F27F9" w14:textId="77777777" w:rsidR="004B085E" w:rsidRPr="004B0538" w:rsidRDefault="004B085E" w:rsidP="00064BE3">
      <w:pPr>
        <w:rPr>
          <w:sz w:val="22"/>
          <w:szCs w:val="22"/>
          <w:lang w:val="en-US"/>
        </w:rPr>
      </w:pPr>
    </w:p>
    <w:p w14:paraId="19CD143F" w14:textId="6AAC6762" w:rsidR="00363C41" w:rsidRDefault="00363C41" w:rsidP="00064BE3">
      <w:pPr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 xml:space="preserve">Picture </w:t>
      </w:r>
      <w:r w:rsidR="00555023">
        <w:rPr>
          <w:sz w:val="22"/>
          <w:szCs w:val="22"/>
          <w:lang w:val="sv-SE"/>
        </w:rPr>
        <w:t>10</w:t>
      </w:r>
      <w:r w:rsidR="0004133D">
        <w:rPr>
          <w:sz w:val="22"/>
          <w:szCs w:val="22"/>
          <w:lang w:val="sv-SE"/>
        </w:rPr>
        <w:t xml:space="preserve">. E-mail </w:t>
      </w:r>
      <w:proofErr w:type="spellStart"/>
      <w:r w:rsidR="0004133D">
        <w:rPr>
          <w:sz w:val="22"/>
          <w:szCs w:val="22"/>
          <w:lang w:val="sv-SE"/>
        </w:rPr>
        <w:t>reply</w:t>
      </w:r>
      <w:proofErr w:type="spellEnd"/>
      <w:r w:rsidR="0004133D">
        <w:rPr>
          <w:sz w:val="22"/>
          <w:szCs w:val="22"/>
          <w:lang w:val="sv-SE"/>
        </w:rPr>
        <w:t>.</w:t>
      </w:r>
    </w:p>
    <w:p w14:paraId="5C765AA2" w14:textId="562DB4DA" w:rsidR="00B64D5A" w:rsidRPr="00064BE3" w:rsidRDefault="00B64D5A" w:rsidP="00064BE3">
      <w:pPr>
        <w:rPr>
          <w:sz w:val="22"/>
          <w:szCs w:val="22"/>
          <w:lang w:val="sv-SE"/>
        </w:rPr>
      </w:pPr>
      <w:r w:rsidRPr="00B64D5A">
        <w:rPr>
          <w:noProof/>
          <w:sz w:val="22"/>
          <w:szCs w:val="22"/>
          <w:lang w:val="sv-SE"/>
        </w:rPr>
        <w:drawing>
          <wp:inline distT="0" distB="0" distL="0" distR="0" wp14:anchorId="0D1138A2" wp14:editId="3445006A">
            <wp:extent cx="6066046" cy="6226080"/>
            <wp:effectExtent l="0" t="0" r="0" b="3810"/>
            <wp:docPr id="11452612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261274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66046" cy="62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8E2E3" w14:textId="77777777" w:rsidR="00655C88" w:rsidRDefault="00F050F9" w:rsidP="0023576E">
      <w:pPr>
        <w:rPr>
          <w:sz w:val="22"/>
          <w:szCs w:val="22"/>
          <w:lang w:val="sv-SE"/>
        </w:rPr>
      </w:pPr>
      <w:r w:rsidRPr="009B207F">
        <w:rPr>
          <w:sz w:val="22"/>
          <w:szCs w:val="22"/>
          <w:lang w:val="sv-SE"/>
        </w:rPr>
        <w:br w:type="page"/>
      </w:r>
    </w:p>
    <w:p w14:paraId="17B8C4EF" w14:textId="77777777" w:rsidR="000522FA" w:rsidRDefault="000522FA" w:rsidP="0023576E">
      <w:pPr>
        <w:rPr>
          <w:b/>
          <w:bCs/>
          <w:sz w:val="22"/>
          <w:szCs w:val="22"/>
          <w:lang w:val="en-US"/>
        </w:rPr>
      </w:pPr>
    </w:p>
    <w:p w14:paraId="2F0F2815" w14:textId="0314363C" w:rsidR="00D118B6" w:rsidRPr="00EB727B" w:rsidRDefault="0054012C" w:rsidP="00797BF4">
      <w:pPr>
        <w:pStyle w:val="Heading1"/>
        <w:rPr>
          <w:lang w:val="en-US"/>
        </w:rPr>
      </w:pPr>
      <w:bookmarkStart w:id="12" w:name="_Toc219879572"/>
      <w:r>
        <w:rPr>
          <w:lang w:val="en-US"/>
        </w:rPr>
        <w:t xml:space="preserve">3 </w:t>
      </w:r>
      <w:r w:rsidR="00D118B6" w:rsidRPr="00EB727B">
        <w:rPr>
          <w:lang w:val="en-US"/>
        </w:rPr>
        <w:t>F</w:t>
      </w:r>
      <w:r w:rsidR="00CB5B0F" w:rsidRPr="00EB727B">
        <w:rPr>
          <w:lang w:val="en-US"/>
        </w:rPr>
        <w:t>ai</w:t>
      </w:r>
      <w:r w:rsidR="00D118B6" w:rsidRPr="00EB727B">
        <w:rPr>
          <w:lang w:val="en-US"/>
        </w:rPr>
        <w:t xml:space="preserve">led </w:t>
      </w:r>
      <w:r w:rsidR="00B67F53" w:rsidRPr="00EB727B">
        <w:rPr>
          <w:lang w:val="en-US"/>
        </w:rPr>
        <w:t>drawing request</w:t>
      </w:r>
      <w:bookmarkEnd w:id="12"/>
      <w:r w:rsidR="00B67F53" w:rsidRPr="00EB727B">
        <w:rPr>
          <w:lang w:val="en-US"/>
        </w:rPr>
        <w:t xml:space="preserve"> </w:t>
      </w:r>
    </w:p>
    <w:p w14:paraId="39C1EBDF" w14:textId="6480D1E4" w:rsidR="00913945" w:rsidRPr="00853877" w:rsidRDefault="00662C08" w:rsidP="00913945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A failed </w:t>
      </w:r>
      <w:r w:rsidR="00913945" w:rsidRPr="00853877">
        <w:rPr>
          <w:sz w:val="22"/>
          <w:szCs w:val="22"/>
          <w:lang w:val="en-US"/>
        </w:rPr>
        <w:t xml:space="preserve">drawing request </w:t>
      </w:r>
      <w:r>
        <w:rPr>
          <w:sz w:val="22"/>
          <w:szCs w:val="22"/>
          <w:lang w:val="en-US"/>
        </w:rPr>
        <w:t>is visualized in the Main page,</w:t>
      </w:r>
      <w:r w:rsidR="00913945">
        <w:rPr>
          <w:sz w:val="22"/>
          <w:szCs w:val="22"/>
          <w:lang w:val="en-US"/>
        </w:rPr>
        <w:t xml:space="preserve"> see Picture 11</w:t>
      </w:r>
      <w:r w:rsidR="00E62232">
        <w:rPr>
          <w:sz w:val="22"/>
          <w:szCs w:val="22"/>
          <w:lang w:val="en-US"/>
        </w:rPr>
        <w:t>,</w:t>
      </w:r>
      <w:r w:rsidR="00913945">
        <w:rPr>
          <w:sz w:val="22"/>
          <w:szCs w:val="22"/>
          <w:lang w:val="en-US"/>
        </w:rPr>
        <w:t xml:space="preserve"> and</w:t>
      </w:r>
      <w:r w:rsidR="0069360C">
        <w:rPr>
          <w:sz w:val="22"/>
          <w:szCs w:val="22"/>
          <w:lang w:val="en-US"/>
        </w:rPr>
        <w:t xml:space="preserve"> in the Request details page</w:t>
      </w:r>
      <w:r w:rsidR="00E62232">
        <w:rPr>
          <w:sz w:val="22"/>
          <w:szCs w:val="22"/>
          <w:lang w:val="en-US"/>
        </w:rPr>
        <w:t>, see</w:t>
      </w:r>
      <w:r w:rsidR="00913945">
        <w:rPr>
          <w:sz w:val="22"/>
          <w:szCs w:val="22"/>
          <w:lang w:val="en-US"/>
        </w:rPr>
        <w:t xml:space="preserve"> Picture 12</w:t>
      </w:r>
      <w:r w:rsidR="00E62232">
        <w:rPr>
          <w:sz w:val="22"/>
          <w:szCs w:val="22"/>
          <w:lang w:val="en-US"/>
        </w:rPr>
        <w:t xml:space="preserve">. </w:t>
      </w:r>
      <w:r w:rsidR="00E62232" w:rsidRPr="002B5316">
        <w:rPr>
          <w:b/>
          <w:bCs/>
          <w:sz w:val="22"/>
          <w:szCs w:val="22"/>
          <w:lang w:val="en-US"/>
        </w:rPr>
        <w:t xml:space="preserve">To get support </w:t>
      </w:r>
      <w:r w:rsidR="00913945" w:rsidRPr="002B5316">
        <w:rPr>
          <w:b/>
          <w:bCs/>
          <w:sz w:val="22"/>
          <w:szCs w:val="22"/>
          <w:lang w:val="en-US"/>
        </w:rPr>
        <w:t>click on “Request support” button</w:t>
      </w:r>
      <w:r w:rsidR="00913945">
        <w:rPr>
          <w:sz w:val="22"/>
          <w:szCs w:val="22"/>
          <w:lang w:val="en-US"/>
        </w:rPr>
        <w:t>, see Picture 1</w:t>
      </w:r>
      <w:r w:rsidR="008336BA">
        <w:rPr>
          <w:sz w:val="22"/>
          <w:szCs w:val="22"/>
          <w:lang w:val="en-US"/>
        </w:rPr>
        <w:t>2</w:t>
      </w:r>
      <w:r w:rsidR="00913945">
        <w:rPr>
          <w:sz w:val="22"/>
          <w:szCs w:val="22"/>
          <w:lang w:val="en-US"/>
        </w:rPr>
        <w:t xml:space="preserve">. </w:t>
      </w:r>
    </w:p>
    <w:p w14:paraId="5235C439" w14:textId="633F7FE5" w:rsidR="007D1F85" w:rsidRPr="000E14D1" w:rsidRDefault="00A24E9F" w:rsidP="007D1F85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A pop-up window will </w:t>
      </w:r>
      <w:r w:rsidR="00EA450B">
        <w:rPr>
          <w:sz w:val="22"/>
          <w:szCs w:val="22"/>
          <w:lang w:val="en-US"/>
        </w:rPr>
        <w:t>ask the user to</w:t>
      </w:r>
      <w:r w:rsidR="00142896">
        <w:rPr>
          <w:sz w:val="22"/>
          <w:szCs w:val="22"/>
          <w:lang w:val="en-US"/>
        </w:rPr>
        <w:t xml:space="preserve"> “</w:t>
      </w:r>
      <w:r w:rsidR="00142896" w:rsidRPr="009D565F">
        <w:rPr>
          <w:sz w:val="22"/>
          <w:szCs w:val="22"/>
          <w:lang w:val="en-US"/>
        </w:rPr>
        <w:t xml:space="preserve">Create </w:t>
      </w:r>
      <w:r w:rsidR="00142896">
        <w:rPr>
          <w:sz w:val="22"/>
          <w:szCs w:val="22"/>
          <w:lang w:val="en-US"/>
        </w:rPr>
        <w:t xml:space="preserve">e-mail” and to </w:t>
      </w:r>
      <w:r w:rsidR="006F1D71">
        <w:rPr>
          <w:sz w:val="22"/>
          <w:szCs w:val="22"/>
          <w:lang w:val="en-US"/>
        </w:rPr>
        <w:t xml:space="preserve">type a message </w:t>
      </w:r>
      <w:r w:rsidR="00D109BB" w:rsidRPr="004F6D7E">
        <w:rPr>
          <w:sz w:val="22"/>
          <w:szCs w:val="22"/>
          <w:lang w:val="en-US"/>
        </w:rPr>
        <w:t>(optional)</w:t>
      </w:r>
      <w:r w:rsidR="00ED5A90">
        <w:rPr>
          <w:sz w:val="22"/>
          <w:szCs w:val="22"/>
          <w:lang w:val="en-US"/>
        </w:rPr>
        <w:t xml:space="preserve">. An e-mail is created with </w:t>
      </w:r>
      <w:r w:rsidR="007D1F85">
        <w:rPr>
          <w:sz w:val="22"/>
          <w:szCs w:val="22"/>
          <w:lang w:val="en-US"/>
        </w:rPr>
        <w:t xml:space="preserve">auto-generated </w:t>
      </w:r>
      <w:r w:rsidR="00CC5E28">
        <w:rPr>
          <w:sz w:val="22"/>
          <w:szCs w:val="22"/>
          <w:lang w:val="en-US"/>
        </w:rPr>
        <w:t>text</w:t>
      </w:r>
      <w:r w:rsidR="00ED5A90">
        <w:rPr>
          <w:sz w:val="22"/>
          <w:szCs w:val="22"/>
          <w:lang w:val="en-US"/>
        </w:rPr>
        <w:t xml:space="preserve"> about the drawing request</w:t>
      </w:r>
      <w:r w:rsidR="007D1F85">
        <w:rPr>
          <w:sz w:val="22"/>
          <w:szCs w:val="22"/>
          <w:lang w:val="en-US"/>
        </w:rPr>
        <w:t>, see Picture 13.</w:t>
      </w:r>
    </w:p>
    <w:p w14:paraId="1145D12A" w14:textId="3AC1B8B2" w:rsidR="00F66866" w:rsidRDefault="009D565F" w:rsidP="006E6ED9">
      <w:pPr>
        <w:spacing w:line="276" w:lineRule="auto"/>
        <w:rPr>
          <w:b/>
          <w:bCs/>
          <w:sz w:val="22"/>
          <w:szCs w:val="22"/>
          <w:lang w:val="en-US"/>
        </w:rPr>
      </w:pPr>
      <w:r w:rsidRPr="000E14D1">
        <w:rPr>
          <w:sz w:val="22"/>
          <w:szCs w:val="22"/>
          <w:lang w:val="en-US"/>
        </w:rPr>
        <w:t xml:space="preserve"> </w:t>
      </w:r>
    </w:p>
    <w:p w14:paraId="595537E1" w14:textId="0F135171" w:rsidR="00CC5E28" w:rsidRDefault="009D565F" w:rsidP="006E6ED9">
      <w:pPr>
        <w:spacing w:line="276" w:lineRule="auto"/>
        <w:rPr>
          <w:sz w:val="22"/>
          <w:szCs w:val="22"/>
          <w:lang w:val="en-US"/>
        </w:rPr>
      </w:pPr>
      <w:r w:rsidRPr="000E14D1">
        <w:rPr>
          <w:sz w:val="22"/>
          <w:szCs w:val="22"/>
          <w:lang w:val="en-US"/>
        </w:rPr>
        <w:t>Type your message above the auto-generated text (optional).</w:t>
      </w:r>
      <w:r w:rsidR="006E6ED9">
        <w:rPr>
          <w:sz w:val="22"/>
          <w:szCs w:val="22"/>
          <w:lang w:val="en-US"/>
        </w:rPr>
        <w:t xml:space="preserve"> </w:t>
      </w:r>
      <w:r w:rsidRPr="000E14D1">
        <w:rPr>
          <w:sz w:val="22"/>
          <w:szCs w:val="22"/>
          <w:lang w:val="en-US"/>
        </w:rPr>
        <w:t xml:space="preserve">Send the </w:t>
      </w:r>
      <w:r w:rsidR="0004133D">
        <w:rPr>
          <w:sz w:val="22"/>
          <w:szCs w:val="22"/>
          <w:lang w:val="en-US"/>
        </w:rPr>
        <w:t>e-mail</w:t>
      </w:r>
      <w:r w:rsidRPr="000E14D1">
        <w:rPr>
          <w:sz w:val="22"/>
          <w:szCs w:val="22"/>
          <w:lang w:val="en-US"/>
        </w:rPr>
        <w:t xml:space="preserve"> to the</w:t>
      </w:r>
      <w:r w:rsidR="006C7D6B">
        <w:rPr>
          <w:sz w:val="22"/>
          <w:szCs w:val="22"/>
          <w:lang w:val="en-US"/>
        </w:rPr>
        <w:t xml:space="preserve"> pre populated </w:t>
      </w:r>
      <w:r w:rsidR="001E2589">
        <w:rPr>
          <w:sz w:val="22"/>
          <w:szCs w:val="22"/>
          <w:lang w:val="en-US"/>
        </w:rPr>
        <w:br/>
      </w:r>
      <w:r w:rsidR="006C7D6B">
        <w:rPr>
          <w:sz w:val="22"/>
          <w:szCs w:val="22"/>
          <w:lang w:val="en-US"/>
        </w:rPr>
        <w:t>e-mail</w:t>
      </w:r>
      <w:r w:rsidR="009439FF">
        <w:rPr>
          <w:sz w:val="22"/>
          <w:szCs w:val="22"/>
          <w:lang w:val="en-US"/>
        </w:rPr>
        <w:t xml:space="preserve"> address </w:t>
      </w:r>
      <w:r w:rsidRPr="000E14D1">
        <w:rPr>
          <w:sz w:val="22"/>
          <w:szCs w:val="22"/>
          <w:lang w:val="en-US"/>
        </w:rPr>
        <w:t>ICD/ICS</w:t>
      </w:r>
      <w:r w:rsidR="00750E32">
        <w:rPr>
          <w:sz w:val="22"/>
          <w:szCs w:val="22"/>
          <w:lang w:val="en-US"/>
        </w:rPr>
        <w:t xml:space="preserve"> </w:t>
      </w:r>
      <w:r w:rsidRPr="000E14D1">
        <w:rPr>
          <w:sz w:val="22"/>
          <w:szCs w:val="22"/>
          <w:lang w:val="en-US"/>
        </w:rPr>
        <w:t xml:space="preserve">support, </w:t>
      </w:r>
      <w:hyperlink r:id="rId32" w:history="1">
        <w:r w:rsidR="00C92954" w:rsidRPr="004A6C79">
          <w:rPr>
            <w:rStyle w:val="Hyperlink"/>
            <w:sz w:val="22"/>
            <w:szCs w:val="22"/>
            <w:lang w:val="en-US"/>
          </w:rPr>
          <w:t>icd-ics.support@scania.com</w:t>
        </w:r>
      </w:hyperlink>
      <w:r w:rsidR="00D508D4">
        <w:t>.</w:t>
      </w:r>
      <w:r w:rsidR="00CC5E28">
        <w:t xml:space="preserve"> </w:t>
      </w:r>
      <w:r w:rsidR="001E2589">
        <w:br/>
      </w:r>
      <w:r w:rsidR="00CC5E28" w:rsidRPr="00F66866">
        <w:rPr>
          <w:b/>
          <w:bCs/>
          <w:sz w:val="22"/>
          <w:szCs w:val="22"/>
          <w:lang w:val="en-US"/>
        </w:rPr>
        <w:t>Note!</w:t>
      </w:r>
      <w:r w:rsidR="00CC5E28">
        <w:rPr>
          <w:sz w:val="22"/>
          <w:szCs w:val="22"/>
          <w:lang w:val="en-US"/>
        </w:rPr>
        <w:t xml:space="preserve"> </w:t>
      </w:r>
      <w:r w:rsidR="00CC5E28" w:rsidRPr="000E14D1">
        <w:rPr>
          <w:sz w:val="22"/>
          <w:szCs w:val="22"/>
          <w:lang w:val="en-US"/>
        </w:rPr>
        <w:t>Do not edit the auto-generated text</w:t>
      </w:r>
      <w:r w:rsidR="00CC5E28">
        <w:rPr>
          <w:sz w:val="22"/>
          <w:szCs w:val="22"/>
          <w:lang w:val="en-US"/>
        </w:rPr>
        <w:t>.</w:t>
      </w:r>
    </w:p>
    <w:p w14:paraId="23D47E23" w14:textId="77777777" w:rsidR="00A52BB3" w:rsidRPr="00A46952" w:rsidRDefault="00A52BB3" w:rsidP="006E6ED9">
      <w:pPr>
        <w:spacing w:line="276" w:lineRule="auto"/>
        <w:rPr>
          <w:sz w:val="22"/>
          <w:szCs w:val="22"/>
          <w:lang w:val="en-US"/>
        </w:rPr>
      </w:pPr>
    </w:p>
    <w:p w14:paraId="69842B46" w14:textId="6E93B2E7" w:rsidR="000B7DA1" w:rsidRPr="0067527C" w:rsidRDefault="00382526" w:rsidP="007078B7">
      <w:pPr>
        <w:rPr>
          <w:rFonts w:ascii="Times New Roman" w:hAnsi="Times New Roman" w:cs="Times New Roman"/>
          <w:lang w:val="en-US"/>
        </w:rPr>
      </w:pPr>
      <w:r w:rsidRPr="00CA7FE7">
        <w:rPr>
          <w:sz w:val="22"/>
          <w:szCs w:val="22"/>
          <w:lang w:val="en-US"/>
        </w:rPr>
        <w:t xml:space="preserve">Picture </w:t>
      </w:r>
      <w:r w:rsidR="00555023" w:rsidRPr="00CA7FE7">
        <w:rPr>
          <w:sz w:val="22"/>
          <w:szCs w:val="22"/>
          <w:lang w:val="en-US"/>
        </w:rPr>
        <w:t>11</w:t>
      </w:r>
      <w:r w:rsidR="0069360C" w:rsidRPr="00CA7FE7">
        <w:rPr>
          <w:sz w:val="22"/>
          <w:szCs w:val="22"/>
          <w:lang w:val="en-US"/>
        </w:rPr>
        <w:t xml:space="preserve">. </w:t>
      </w:r>
      <w:r w:rsidR="0069360C" w:rsidRPr="0067527C">
        <w:rPr>
          <w:sz w:val="22"/>
          <w:szCs w:val="22"/>
          <w:lang w:val="en-US"/>
        </w:rPr>
        <w:t>Main page</w:t>
      </w:r>
      <w:r w:rsidR="0067527C" w:rsidRPr="0067527C">
        <w:rPr>
          <w:sz w:val="22"/>
          <w:szCs w:val="22"/>
          <w:lang w:val="en-US"/>
        </w:rPr>
        <w:t xml:space="preserve">, </w:t>
      </w:r>
      <w:r w:rsidR="0067527C">
        <w:rPr>
          <w:sz w:val="22"/>
          <w:szCs w:val="22"/>
          <w:lang w:val="en-US"/>
        </w:rPr>
        <w:t>f</w:t>
      </w:r>
      <w:r w:rsidR="0067527C" w:rsidRPr="0067527C">
        <w:rPr>
          <w:sz w:val="22"/>
          <w:szCs w:val="22"/>
          <w:lang w:val="en-US"/>
        </w:rPr>
        <w:t>ailed drawing request.</w:t>
      </w:r>
      <w:r w:rsidR="003D3914">
        <w:rPr>
          <w:noProof/>
        </w:rPr>
        <w:drawing>
          <wp:inline distT="0" distB="0" distL="0" distR="0" wp14:anchorId="4856809B" wp14:editId="7F0148C6">
            <wp:extent cx="6354095" cy="2809240"/>
            <wp:effectExtent l="19050" t="19050" r="27940" b="10160"/>
            <wp:docPr id="1458786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86012" name="Picture 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095" cy="2809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B706BC" w14:textId="77777777" w:rsidR="000154EA" w:rsidRPr="0067527C" w:rsidRDefault="000154EA" w:rsidP="007078B7">
      <w:pPr>
        <w:rPr>
          <w:rFonts w:ascii="Times New Roman" w:hAnsi="Times New Roman" w:cs="Times New Roman"/>
          <w:lang w:val="en-US"/>
        </w:rPr>
      </w:pPr>
    </w:p>
    <w:p w14:paraId="117DBC18" w14:textId="0156B0AB" w:rsidR="0019700E" w:rsidRPr="008336BA" w:rsidRDefault="0019700E">
      <w:pPr>
        <w:rPr>
          <w:rFonts w:ascii="Times New Roman" w:hAnsi="Times New Roman" w:cs="Times New Roman"/>
          <w:lang w:val="en-US"/>
        </w:rPr>
      </w:pPr>
      <w:r w:rsidRPr="00A46952">
        <w:rPr>
          <w:sz w:val="22"/>
          <w:szCs w:val="22"/>
          <w:lang w:val="en-US"/>
        </w:rPr>
        <w:br w:type="page"/>
      </w:r>
    </w:p>
    <w:p w14:paraId="19C0C84D" w14:textId="77777777" w:rsidR="00B567F5" w:rsidRDefault="00B567F5" w:rsidP="0023576E">
      <w:pPr>
        <w:rPr>
          <w:sz w:val="22"/>
          <w:szCs w:val="22"/>
          <w:lang w:val="en-US"/>
        </w:rPr>
      </w:pPr>
    </w:p>
    <w:p w14:paraId="41F5EB28" w14:textId="2D9B0F91" w:rsidR="002C45D4" w:rsidRDefault="00250EC9" w:rsidP="0023576E">
      <w:pPr>
        <w:rPr>
          <w:sz w:val="22"/>
          <w:szCs w:val="22"/>
          <w:lang w:val="en-US"/>
        </w:rPr>
      </w:pPr>
      <w:r w:rsidRPr="004E2B36">
        <w:rPr>
          <w:sz w:val="22"/>
          <w:szCs w:val="22"/>
          <w:lang w:val="en-US"/>
        </w:rPr>
        <w:t xml:space="preserve">Picture </w:t>
      </w:r>
      <w:r w:rsidR="002C45D4" w:rsidRPr="004E2B36">
        <w:rPr>
          <w:sz w:val="22"/>
          <w:szCs w:val="22"/>
          <w:lang w:val="en-US"/>
        </w:rPr>
        <w:t>1</w:t>
      </w:r>
      <w:r w:rsidR="008336BA">
        <w:rPr>
          <w:sz w:val="22"/>
          <w:szCs w:val="22"/>
          <w:lang w:val="en-US"/>
        </w:rPr>
        <w:t>2</w:t>
      </w:r>
      <w:r w:rsidR="00954D75">
        <w:rPr>
          <w:sz w:val="22"/>
          <w:szCs w:val="22"/>
          <w:lang w:val="en-US"/>
        </w:rPr>
        <w:t xml:space="preserve">. Request details page. </w:t>
      </w:r>
      <w:r w:rsidR="00FA4637">
        <w:rPr>
          <w:sz w:val="22"/>
          <w:szCs w:val="22"/>
          <w:lang w:val="en-US"/>
        </w:rPr>
        <w:t>Failed drawing request.</w:t>
      </w:r>
      <w:r w:rsidR="00916BD1">
        <w:rPr>
          <w:sz w:val="22"/>
          <w:szCs w:val="22"/>
          <w:lang w:val="en-US"/>
        </w:rPr>
        <w:t xml:space="preserve"> </w:t>
      </w:r>
      <w:r w:rsidR="001F400F">
        <w:rPr>
          <w:sz w:val="22"/>
          <w:szCs w:val="22"/>
          <w:lang w:val="en-US"/>
        </w:rPr>
        <w:t>“</w:t>
      </w:r>
      <w:r w:rsidR="00916BD1">
        <w:rPr>
          <w:sz w:val="22"/>
          <w:szCs w:val="22"/>
          <w:lang w:val="en-US"/>
        </w:rPr>
        <w:t>Request support</w:t>
      </w:r>
      <w:r w:rsidR="001F400F">
        <w:rPr>
          <w:sz w:val="22"/>
          <w:szCs w:val="22"/>
          <w:lang w:val="en-US"/>
        </w:rPr>
        <w:t>”</w:t>
      </w:r>
      <w:r w:rsidR="00916BD1">
        <w:rPr>
          <w:sz w:val="22"/>
          <w:szCs w:val="22"/>
          <w:lang w:val="en-US"/>
        </w:rPr>
        <w:t xml:space="preserve"> button</w:t>
      </w:r>
      <w:r w:rsidR="001F400F">
        <w:rPr>
          <w:sz w:val="22"/>
          <w:szCs w:val="22"/>
          <w:lang w:val="en-US"/>
        </w:rPr>
        <w:t>.</w:t>
      </w:r>
    </w:p>
    <w:p w14:paraId="2E36AB4A" w14:textId="0255F3B4" w:rsidR="0019700E" w:rsidRPr="00EB4A75" w:rsidRDefault="0019700E" w:rsidP="0023576E">
      <w:pPr>
        <w:rPr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3672EE3F" wp14:editId="078B99B8">
            <wp:extent cx="4863731" cy="3467735"/>
            <wp:effectExtent l="19050" t="19050" r="13335" b="18415"/>
            <wp:docPr id="1900607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07114" name="Picture 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731" cy="34677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347ACC" w14:textId="77777777" w:rsidR="005F0361" w:rsidRDefault="005F0361">
      <w:pPr>
        <w:rPr>
          <w:noProof/>
        </w:rPr>
      </w:pPr>
    </w:p>
    <w:p w14:paraId="2A23F6A7" w14:textId="6C64AE1F" w:rsidR="005F0361" w:rsidRPr="00AC0CB7" w:rsidRDefault="005F0361">
      <w:pPr>
        <w:rPr>
          <w:noProof/>
          <w:lang w:val="en-US"/>
        </w:rPr>
      </w:pPr>
      <w:r w:rsidRPr="003A31CA">
        <w:rPr>
          <w:sz w:val="22"/>
          <w:szCs w:val="22"/>
          <w:lang w:val="en-US"/>
        </w:rPr>
        <w:t>Picture 1</w:t>
      </w:r>
      <w:r w:rsidR="009A4F70">
        <w:rPr>
          <w:sz w:val="22"/>
          <w:szCs w:val="22"/>
          <w:lang w:val="en-US"/>
        </w:rPr>
        <w:t>3</w:t>
      </w:r>
      <w:r w:rsidR="00F32FBA" w:rsidRPr="003A31CA">
        <w:rPr>
          <w:sz w:val="22"/>
          <w:szCs w:val="22"/>
          <w:lang w:val="en-US"/>
        </w:rPr>
        <w:t>.</w:t>
      </w:r>
      <w:r w:rsidR="003A31CA" w:rsidRPr="003A31CA">
        <w:rPr>
          <w:sz w:val="22"/>
          <w:szCs w:val="22"/>
          <w:lang w:val="en-US"/>
        </w:rPr>
        <w:t xml:space="preserve"> </w:t>
      </w:r>
      <w:r w:rsidR="003A31CA">
        <w:rPr>
          <w:sz w:val="22"/>
          <w:szCs w:val="22"/>
          <w:lang w:val="en-US"/>
        </w:rPr>
        <w:t>E-mail</w:t>
      </w:r>
      <w:r w:rsidR="00AC0CB7">
        <w:rPr>
          <w:sz w:val="22"/>
          <w:szCs w:val="22"/>
          <w:lang w:val="en-US"/>
        </w:rPr>
        <w:t>. Se</w:t>
      </w:r>
      <w:r w:rsidR="003A31CA">
        <w:rPr>
          <w:sz w:val="22"/>
          <w:szCs w:val="22"/>
          <w:lang w:val="en-US"/>
        </w:rPr>
        <w:t>nd</w:t>
      </w:r>
      <w:r w:rsidR="00AC0CB7">
        <w:rPr>
          <w:sz w:val="22"/>
          <w:szCs w:val="22"/>
          <w:lang w:val="en-US"/>
        </w:rPr>
        <w:t xml:space="preserve"> to </w:t>
      </w:r>
      <w:r w:rsidR="00AC0CB7" w:rsidRPr="000E14D1">
        <w:rPr>
          <w:sz w:val="22"/>
          <w:szCs w:val="22"/>
          <w:lang w:val="en-US"/>
        </w:rPr>
        <w:t>ICD/ICS</w:t>
      </w:r>
      <w:r w:rsidR="00AC0CB7">
        <w:rPr>
          <w:sz w:val="22"/>
          <w:szCs w:val="22"/>
          <w:lang w:val="en-US"/>
        </w:rPr>
        <w:t xml:space="preserve"> </w:t>
      </w:r>
      <w:r w:rsidR="00AC0CB7" w:rsidRPr="000E14D1">
        <w:rPr>
          <w:sz w:val="22"/>
          <w:szCs w:val="22"/>
          <w:lang w:val="en-US"/>
        </w:rPr>
        <w:t xml:space="preserve">support, </w:t>
      </w:r>
      <w:hyperlink r:id="rId35" w:history="1">
        <w:r w:rsidR="00AC0CB7" w:rsidRPr="004A6C79">
          <w:rPr>
            <w:rStyle w:val="Hyperlink"/>
            <w:sz w:val="22"/>
            <w:szCs w:val="22"/>
            <w:lang w:val="en-US"/>
          </w:rPr>
          <w:t>icd-ics.support@scania.com</w:t>
        </w:r>
      </w:hyperlink>
      <w:r w:rsidR="00AC0CB7">
        <w:t>.</w:t>
      </w:r>
    </w:p>
    <w:p w14:paraId="4416DE85" w14:textId="29C5C47F" w:rsidR="00FE7FB2" w:rsidRDefault="004A5DAD">
      <w:pPr>
        <w:rPr>
          <w:sz w:val="22"/>
          <w:szCs w:val="22"/>
          <w:lang w:val="sv-SE"/>
        </w:rPr>
      </w:pPr>
      <w:r>
        <w:rPr>
          <w:noProof/>
        </w:rPr>
        <w:drawing>
          <wp:inline distT="0" distB="0" distL="0" distR="0" wp14:anchorId="23101288" wp14:editId="1A7E7775">
            <wp:extent cx="4652210" cy="3553773"/>
            <wp:effectExtent l="19050" t="19050" r="15240" b="27940"/>
            <wp:docPr id="12812028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02851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61850" cy="356113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BB79843" w14:textId="451C0AFE" w:rsidR="007C423E" w:rsidRPr="007C423E" w:rsidRDefault="0054012C" w:rsidP="00941AFE">
      <w:pPr>
        <w:pStyle w:val="Heading2"/>
      </w:pPr>
      <w:bookmarkStart w:id="13" w:name="_Toc219879573"/>
      <w:r>
        <w:lastRenderedPageBreak/>
        <w:t xml:space="preserve">3.1 </w:t>
      </w:r>
      <w:r w:rsidR="001A341D">
        <w:t xml:space="preserve">Problem with sending a request support </w:t>
      </w:r>
      <w:r w:rsidR="0004133D">
        <w:t>e-mail</w:t>
      </w:r>
      <w:bookmarkEnd w:id="13"/>
    </w:p>
    <w:p w14:paraId="1CA6B8E3" w14:textId="77777777" w:rsidR="007C423E" w:rsidRDefault="007C423E" w:rsidP="00F36F90">
      <w:pPr>
        <w:spacing w:line="276" w:lineRule="auto"/>
        <w:rPr>
          <w:sz w:val="20"/>
          <w:szCs w:val="20"/>
        </w:rPr>
      </w:pPr>
    </w:p>
    <w:p w14:paraId="026EC4B8" w14:textId="32BE6F9C" w:rsidR="00F36F90" w:rsidRPr="00A445EB" w:rsidRDefault="00F36F90" w:rsidP="00F36F90">
      <w:pPr>
        <w:spacing w:line="276" w:lineRule="auto"/>
        <w:rPr>
          <w:rStyle w:val="Hyperlink"/>
          <w:lang w:val="en-US"/>
        </w:rPr>
      </w:pPr>
      <w:r w:rsidRPr="00A445EB">
        <w:t>If an error message appears</w:t>
      </w:r>
      <w:r w:rsidR="003C2D72" w:rsidRPr="00A445EB">
        <w:t xml:space="preserve">, </w:t>
      </w:r>
      <w:r w:rsidRPr="00A445EB">
        <w:t xml:space="preserve">see Picture </w:t>
      </w:r>
      <w:r w:rsidR="003C2D72" w:rsidRPr="00A445EB">
        <w:t>1</w:t>
      </w:r>
      <w:r w:rsidR="001D51F0">
        <w:t>4</w:t>
      </w:r>
      <w:r w:rsidR="003C2D72" w:rsidRPr="00A445EB">
        <w:t>,</w:t>
      </w:r>
      <w:r w:rsidRPr="00A445EB">
        <w:t xml:space="preserve"> after clicking on </w:t>
      </w:r>
      <w:r w:rsidRPr="00A445EB">
        <w:rPr>
          <w:b/>
          <w:bCs/>
          <w:i/>
          <w:iCs/>
        </w:rPr>
        <w:t xml:space="preserve">Create </w:t>
      </w:r>
      <w:r w:rsidR="0004133D">
        <w:rPr>
          <w:b/>
          <w:bCs/>
          <w:i/>
          <w:iCs/>
        </w:rPr>
        <w:t>e-mail</w:t>
      </w:r>
      <w:r w:rsidRPr="00A445EB">
        <w:t xml:space="preserve"> you need to set the standard app for opening e</w:t>
      </w:r>
      <w:r w:rsidR="0004133D">
        <w:t>-</w:t>
      </w:r>
      <w:r w:rsidRPr="00A445EB">
        <w:t xml:space="preserve">mails. See link </w:t>
      </w:r>
      <w:hyperlink r:id="rId37" w:tgtFrame="_blank" w:tooltip="https://support.microsoft.com/en-us/office/make-outlook-the-default-program-for-email-contacts-and-calendar-ff7990c4-54c4-4390-8fe3-c0285226f021" w:history="1">
        <w:r w:rsidRPr="00A445EB">
          <w:rPr>
            <w:rStyle w:val="Hyperlink"/>
            <w:lang w:val="en-US"/>
          </w:rPr>
          <w:t>https://support.microsoft.com/en-us/office/make-outlook-the-default-program-for-email-contacts-and-calendar-ff7990c4-54c4-4390-8fe3-c0285226f021</w:t>
        </w:r>
      </w:hyperlink>
    </w:p>
    <w:p w14:paraId="6E7D772C" w14:textId="77777777" w:rsidR="00F36F90" w:rsidRDefault="00F36F90" w:rsidP="00F36F90">
      <w:pPr>
        <w:pStyle w:val="ListParagraph"/>
        <w:spacing w:line="276" w:lineRule="auto"/>
        <w:ind w:left="0" w:right="84"/>
        <w:rPr>
          <w:sz w:val="20"/>
          <w:szCs w:val="20"/>
        </w:rPr>
      </w:pPr>
    </w:p>
    <w:p w14:paraId="77754A96" w14:textId="18FBDC28" w:rsidR="00EF3B92" w:rsidRDefault="00EF3B92" w:rsidP="00EF3B92">
      <w:pPr>
        <w:pStyle w:val="ListParagraph"/>
        <w:spacing w:line="276" w:lineRule="auto"/>
        <w:ind w:left="0" w:right="84"/>
        <w:rPr>
          <w:sz w:val="20"/>
          <w:szCs w:val="20"/>
        </w:rPr>
      </w:pPr>
      <w:r w:rsidRPr="000C2422">
        <w:t xml:space="preserve">Picture </w:t>
      </w:r>
      <w:r w:rsidR="003C2D72" w:rsidRPr="000C2422">
        <w:t>1</w:t>
      </w:r>
      <w:r w:rsidR="001D51F0">
        <w:t>4</w:t>
      </w:r>
    </w:p>
    <w:p w14:paraId="5E51B2E5" w14:textId="77777777" w:rsidR="00F36F90" w:rsidRPr="0050057F" w:rsidRDefault="00F36F90" w:rsidP="00F36F90">
      <w:pPr>
        <w:rPr>
          <w:rFonts w:ascii="Times New Roman" w:hAnsi="Times New Roman" w:cs="Times New Roman"/>
          <w:lang w:val="sv-SE"/>
        </w:rPr>
      </w:pPr>
      <w:r w:rsidRPr="0050057F">
        <w:rPr>
          <w:rFonts w:ascii="Times New Roman" w:hAnsi="Times New Roman" w:cs="Times New Roman"/>
          <w:noProof/>
          <w:lang w:val="sv-SE"/>
        </w:rPr>
        <w:drawing>
          <wp:inline distT="0" distB="0" distL="0" distR="0" wp14:anchorId="2EA31054" wp14:editId="45312217">
            <wp:extent cx="4286148" cy="1381760"/>
            <wp:effectExtent l="19050" t="19050" r="19685" b="27940"/>
            <wp:docPr id="213066099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9"/>
                    <a:stretch/>
                  </pic:blipFill>
                  <pic:spPr bwMode="auto">
                    <a:xfrm>
                      <a:off x="0" y="0"/>
                      <a:ext cx="4297455" cy="13854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03A9F" w14:textId="77777777" w:rsidR="00F36F90" w:rsidRPr="00111791" w:rsidRDefault="00F36F90" w:rsidP="00F36F90">
      <w:pPr>
        <w:pStyle w:val="ListParagraph"/>
        <w:spacing w:line="276" w:lineRule="auto"/>
        <w:ind w:left="0" w:right="651"/>
        <w:rPr>
          <w:sz w:val="20"/>
          <w:szCs w:val="20"/>
        </w:rPr>
      </w:pPr>
    </w:p>
    <w:p w14:paraId="5A25AF0A" w14:textId="0F072005" w:rsidR="00F36F90" w:rsidRPr="00A445EB" w:rsidRDefault="00F36F90" w:rsidP="00F36F90">
      <w:pPr>
        <w:pStyle w:val="ListParagraph"/>
        <w:spacing w:line="276" w:lineRule="auto"/>
        <w:ind w:left="0" w:right="84"/>
      </w:pPr>
      <w:r w:rsidRPr="00A445EB">
        <w:t>You can also use this guideline</w:t>
      </w:r>
      <w:r w:rsidR="007F4BFA" w:rsidRPr="00A445EB">
        <w:t xml:space="preserve"> below</w:t>
      </w:r>
      <w:r w:rsidRPr="00A445EB">
        <w:t xml:space="preserve"> for how to change the standard app for opening an </w:t>
      </w:r>
      <w:r w:rsidR="00611833">
        <w:t>e-mail</w:t>
      </w:r>
      <w:r w:rsidRPr="00A445EB">
        <w:t>.</w:t>
      </w:r>
    </w:p>
    <w:p w14:paraId="72B90532" w14:textId="42F3C990" w:rsidR="00F36F90" w:rsidRPr="00A445EB" w:rsidRDefault="00F36F90" w:rsidP="00F36F90">
      <w:pPr>
        <w:pStyle w:val="ListParagraph"/>
        <w:numPr>
          <w:ilvl w:val="0"/>
          <w:numId w:val="27"/>
        </w:numPr>
        <w:spacing w:line="276" w:lineRule="auto"/>
        <w:ind w:left="426" w:right="84" w:hanging="426"/>
      </w:pPr>
      <w:r w:rsidRPr="00A445EB">
        <w:t xml:space="preserve">Open </w:t>
      </w:r>
      <w:r w:rsidRPr="00A445EB">
        <w:rPr>
          <w:b/>
          <w:bCs/>
        </w:rPr>
        <w:t>Settings</w:t>
      </w:r>
      <w:r w:rsidRPr="00A445EB">
        <w:t xml:space="preserve"> in Windows</w:t>
      </w:r>
      <w:r w:rsidR="000503E4" w:rsidRPr="00A445EB">
        <w:t xml:space="preserve"> (Picture </w:t>
      </w:r>
      <w:r w:rsidR="003C2D72" w:rsidRPr="00A445EB">
        <w:t>1</w:t>
      </w:r>
      <w:r w:rsidR="00965F23">
        <w:t>4</w:t>
      </w:r>
      <w:r w:rsidR="000503E4" w:rsidRPr="00A445EB">
        <w:t>)</w:t>
      </w:r>
      <w:r w:rsidRPr="00A445EB">
        <w:t>.</w:t>
      </w:r>
    </w:p>
    <w:p w14:paraId="3F0944F4" w14:textId="14356DAF" w:rsidR="00F36F90" w:rsidRPr="00A445EB" w:rsidRDefault="00F36F90" w:rsidP="00F36F90">
      <w:pPr>
        <w:pStyle w:val="ListParagraph"/>
        <w:numPr>
          <w:ilvl w:val="0"/>
          <w:numId w:val="27"/>
        </w:numPr>
        <w:spacing w:line="276" w:lineRule="auto"/>
        <w:ind w:left="426" w:right="84" w:hanging="426"/>
      </w:pPr>
      <w:r w:rsidRPr="00A445EB">
        <w:t xml:space="preserve">Select </w:t>
      </w:r>
      <w:r w:rsidRPr="00A445EB">
        <w:rPr>
          <w:b/>
          <w:bCs/>
        </w:rPr>
        <w:t>Apps</w:t>
      </w:r>
      <w:r w:rsidRPr="00A445EB">
        <w:t xml:space="preserve"> and then press </w:t>
      </w:r>
      <w:r w:rsidRPr="00A445EB">
        <w:rPr>
          <w:b/>
          <w:bCs/>
        </w:rPr>
        <w:t>Default apps</w:t>
      </w:r>
      <w:r w:rsidRPr="00A445EB">
        <w:t xml:space="preserve"> (Picture </w:t>
      </w:r>
      <w:r w:rsidR="003C2D72" w:rsidRPr="00A445EB">
        <w:t>1</w:t>
      </w:r>
      <w:r w:rsidR="00965F23">
        <w:t>4</w:t>
      </w:r>
      <w:r w:rsidRPr="00A445EB">
        <w:t>).</w:t>
      </w:r>
    </w:p>
    <w:p w14:paraId="61A70CCB" w14:textId="5185E69F" w:rsidR="00F36F90" w:rsidRPr="00A445EB" w:rsidRDefault="00F36F90" w:rsidP="00F36F90">
      <w:pPr>
        <w:pStyle w:val="ListParagraph"/>
        <w:numPr>
          <w:ilvl w:val="0"/>
          <w:numId w:val="27"/>
        </w:numPr>
        <w:spacing w:line="276" w:lineRule="auto"/>
        <w:ind w:left="426" w:right="84" w:hanging="426"/>
      </w:pPr>
      <w:r w:rsidRPr="00A445EB">
        <w:t xml:space="preserve">Write “MAILTO” in the text field “red rectangle” (Picture </w:t>
      </w:r>
      <w:r w:rsidR="006E278D" w:rsidRPr="00A445EB">
        <w:t>1</w:t>
      </w:r>
      <w:r w:rsidR="00965F23">
        <w:t>5</w:t>
      </w:r>
      <w:r w:rsidRPr="00A445EB">
        <w:t>)</w:t>
      </w:r>
    </w:p>
    <w:p w14:paraId="60A2C4E0" w14:textId="03ACEBFA" w:rsidR="00F36F90" w:rsidRPr="00A445EB" w:rsidRDefault="00F36F90" w:rsidP="00F36F90">
      <w:pPr>
        <w:pStyle w:val="ListParagraph"/>
        <w:numPr>
          <w:ilvl w:val="0"/>
          <w:numId w:val="27"/>
        </w:numPr>
        <w:spacing w:line="276" w:lineRule="auto"/>
        <w:ind w:left="426" w:right="84" w:hanging="426"/>
      </w:pPr>
      <w:r w:rsidRPr="00A445EB">
        <w:t xml:space="preserve">Now you can see what </w:t>
      </w:r>
      <w:r w:rsidR="00611833">
        <w:t>e-mail</w:t>
      </w:r>
      <w:r w:rsidRPr="00A445EB">
        <w:t xml:space="preserve"> app that is default and what </w:t>
      </w:r>
      <w:r w:rsidR="00611833">
        <w:t>e-mail</w:t>
      </w:r>
      <w:r w:rsidRPr="00A445EB">
        <w:t xml:space="preserve"> app you can select to fix your problem. (Picture </w:t>
      </w:r>
      <w:r w:rsidR="00AD7B84">
        <w:t>1</w:t>
      </w:r>
      <w:r w:rsidR="00965F23">
        <w:t>5</w:t>
      </w:r>
      <w:r w:rsidRPr="00A445EB">
        <w:t>)</w:t>
      </w:r>
      <w:r w:rsidR="006B0ABB" w:rsidRPr="00A445EB">
        <w:t>.</w:t>
      </w:r>
    </w:p>
    <w:p w14:paraId="5F67AC40" w14:textId="61791625" w:rsidR="00F36F90" w:rsidRPr="00A445EB" w:rsidRDefault="00F36F90" w:rsidP="00F36F90">
      <w:pPr>
        <w:pStyle w:val="ListParagraph"/>
        <w:spacing w:line="276" w:lineRule="auto"/>
        <w:ind w:left="426" w:right="84"/>
      </w:pPr>
      <w:r w:rsidRPr="00A445EB">
        <w:t xml:space="preserve">In this shown case the “New Outlook” was default, which was wrong. So to fix the problem the “Old Outlook” must be selected to be default from the pop-up window at the right side (Picture </w:t>
      </w:r>
      <w:r w:rsidR="006E278D" w:rsidRPr="00A445EB">
        <w:t>1</w:t>
      </w:r>
      <w:r w:rsidR="00965F23">
        <w:t>5</w:t>
      </w:r>
      <w:r w:rsidRPr="00A445EB">
        <w:t>).</w:t>
      </w:r>
    </w:p>
    <w:p w14:paraId="2747FC27" w14:textId="1FF6D9D6" w:rsidR="00F36F90" w:rsidRPr="00A445EB" w:rsidRDefault="006B0ABB" w:rsidP="00F36F90">
      <w:pPr>
        <w:pStyle w:val="ListParagraph"/>
        <w:numPr>
          <w:ilvl w:val="0"/>
          <w:numId w:val="27"/>
        </w:numPr>
        <w:spacing w:line="276" w:lineRule="auto"/>
        <w:ind w:left="426" w:right="84" w:hanging="426"/>
      </w:pPr>
      <w:r w:rsidRPr="00A445EB">
        <w:t xml:space="preserve">Picture </w:t>
      </w:r>
      <w:r w:rsidR="00965F23">
        <w:t>16</w:t>
      </w:r>
      <w:r w:rsidRPr="00A445EB">
        <w:t xml:space="preserve"> shows a correct selected default </w:t>
      </w:r>
      <w:r w:rsidR="004F7CE3" w:rsidRPr="00A445EB">
        <w:t xml:space="preserve">app for </w:t>
      </w:r>
      <w:r w:rsidR="00611833">
        <w:t>e-mail</w:t>
      </w:r>
      <w:r w:rsidR="004F7CE3" w:rsidRPr="00A445EB">
        <w:t>.</w:t>
      </w:r>
    </w:p>
    <w:p w14:paraId="6FCC737C" w14:textId="77777777" w:rsidR="007C14B9" w:rsidRDefault="007C14B9">
      <w:r>
        <w:br w:type="page"/>
      </w:r>
    </w:p>
    <w:p w14:paraId="33C9D2F5" w14:textId="069F1DBE" w:rsidR="00F36F90" w:rsidRDefault="00F714BD" w:rsidP="00F36F90">
      <w:pPr>
        <w:spacing w:line="276" w:lineRule="auto"/>
        <w:rPr>
          <w:sz w:val="20"/>
          <w:szCs w:val="20"/>
        </w:rPr>
      </w:pPr>
      <w:r w:rsidRPr="000C2422">
        <w:lastRenderedPageBreak/>
        <w:t xml:space="preserve">Picture </w:t>
      </w:r>
      <w:r w:rsidR="00535FE3" w:rsidRPr="000C2422">
        <w:t>1</w:t>
      </w:r>
      <w:r w:rsidR="0023252D">
        <w:t>4</w:t>
      </w:r>
    </w:p>
    <w:p w14:paraId="60AECDCE" w14:textId="51D736D4" w:rsidR="00F36F90" w:rsidRDefault="00B20205" w:rsidP="00F36F90">
      <w:pPr>
        <w:spacing w:line="276" w:lineRule="auto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2D48A6" wp14:editId="2E36D02E">
                <wp:simplePos x="0" y="0"/>
                <wp:positionH relativeFrom="margin">
                  <wp:align>left</wp:align>
                </wp:positionH>
                <wp:positionV relativeFrom="paragraph">
                  <wp:posOffset>7052</wp:posOffset>
                </wp:positionV>
                <wp:extent cx="6024880" cy="3542097"/>
                <wp:effectExtent l="0" t="0" r="13970" b="20320"/>
                <wp:wrapNone/>
                <wp:docPr id="12486057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880" cy="3542097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7C6BB" w14:textId="77777777" w:rsidR="00E65CF5" w:rsidRDefault="00F36F90" w:rsidP="00F36F90">
                            <w:pPr>
                              <w:rPr>
                                <w:rStyle w:val="Hyperlink"/>
                                <w:sz w:val="22"/>
                                <w:szCs w:val="22"/>
                                <w:u w:val="none"/>
                                <w:lang w:val="en-US"/>
                              </w:rPr>
                            </w:pPr>
                            <w:r w:rsidRPr="00F5766C">
                              <w:rPr>
                                <w:rStyle w:val="Hyperlink"/>
                                <w:sz w:val="22"/>
                                <w:szCs w:val="22"/>
                                <w:u w:val="none"/>
                                <w:lang w:val="en-US"/>
                              </w:rPr>
                              <w:t xml:space="preserve"> </w:t>
                            </w:r>
                          </w:p>
                          <w:p w14:paraId="3A9A5C2A" w14:textId="77777777" w:rsidR="00E65CF5" w:rsidRDefault="00E65CF5" w:rsidP="00F36F90">
                            <w:pPr>
                              <w:rPr>
                                <w:rStyle w:val="Hyperlink"/>
                                <w:sz w:val="22"/>
                                <w:szCs w:val="22"/>
                                <w:u w:val="none"/>
                                <w:lang w:val="en-US"/>
                              </w:rPr>
                            </w:pPr>
                          </w:p>
                          <w:p w14:paraId="635F77BF" w14:textId="77777777" w:rsidR="00E65CF5" w:rsidRDefault="00E65CF5" w:rsidP="00F36F90">
                            <w:pPr>
                              <w:rPr>
                                <w:rStyle w:val="Hyperlink"/>
                                <w:sz w:val="22"/>
                                <w:szCs w:val="22"/>
                                <w:u w:val="none"/>
                                <w:lang w:val="en-US"/>
                              </w:rPr>
                            </w:pPr>
                          </w:p>
                          <w:p w14:paraId="6E41A054" w14:textId="77777777" w:rsidR="00E65CF5" w:rsidRDefault="00E65CF5" w:rsidP="00F36F90">
                            <w:pPr>
                              <w:rPr>
                                <w:rStyle w:val="Hyperlink"/>
                                <w:sz w:val="22"/>
                                <w:szCs w:val="22"/>
                                <w:u w:val="none"/>
                                <w:lang w:val="en-US"/>
                              </w:rPr>
                            </w:pPr>
                          </w:p>
                          <w:p w14:paraId="57F15F7A" w14:textId="77777777" w:rsidR="00B20205" w:rsidRDefault="00B20205" w:rsidP="00F36F90"/>
                          <w:p w14:paraId="69973D1C" w14:textId="272BD75A" w:rsidR="00F36F90" w:rsidRDefault="0015409C" w:rsidP="00F36F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0F5F86" wp14:editId="50123BEB">
                                  <wp:extent cx="2968126" cy="2564364"/>
                                  <wp:effectExtent l="19050" t="19050" r="22860" b="26670"/>
                                  <wp:docPr id="1333154270" name="Picture 1" descr="A screenshot of a comput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3154270" name="Picture 1" descr="A screenshot of a computer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3341" cy="2577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D5FD1">
                              <w:rPr>
                                <w:noProof/>
                              </w:rPr>
                              <w:drawing>
                                <wp:inline distT="0" distB="0" distL="0" distR="0" wp14:anchorId="698F2250" wp14:editId="03EE552C">
                                  <wp:extent cx="2764659" cy="2388770"/>
                                  <wp:effectExtent l="19050" t="19050" r="17145" b="12065"/>
                                  <wp:docPr id="2082662100" name="Picture 1" descr="A screenshot of a comput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2662100" name="Picture 1" descr="A screenshot of a computer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8049" cy="2400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D48A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.55pt;width:474.4pt;height:278.9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" filled="f" strokeweight=".25pt">
                <v:textbox>
                  <w:txbxContent>
                    <w:p w14:paraId="2E37C6BB" w14:textId="77777777" w:rsidR="00E65CF5" w:rsidRDefault="00F36F90" w:rsidP="00F36F90">
                      <w:pPr>
                        <w:rPr>
                          <w:rStyle w:val="Hyperlink"/>
                          <w:sz w:val="22"/>
                          <w:szCs w:val="22"/>
                          <w:u w:val="none"/>
                          <w:lang w:val="en-US"/>
                        </w:rPr>
                      </w:pPr>
                      <w:r w:rsidRPr="00F5766C">
                        <w:rPr>
                          <w:rStyle w:val="Hyperlink"/>
                          <w:sz w:val="22"/>
                          <w:szCs w:val="22"/>
                          <w:u w:val="none"/>
                          <w:lang w:val="en-US"/>
                        </w:rPr>
                        <w:t xml:space="preserve"> </w:t>
                      </w:r>
                    </w:p>
                    <w:p w14:paraId="3A9A5C2A" w14:textId="77777777" w:rsidR="00E65CF5" w:rsidRDefault="00E65CF5" w:rsidP="00F36F90">
                      <w:pPr>
                        <w:rPr>
                          <w:rStyle w:val="Hyperlink"/>
                          <w:sz w:val="22"/>
                          <w:szCs w:val="22"/>
                          <w:u w:val="none"/>
                          <w:lang w:val="en-US"/>
                        </w:rPr>
                      </w:pPr>
                    </w:p>
                    <w:p w14:paraId="635F77BF" w14:textId="77777777" w:rsidR="00E65CF5" w:rsidRDefault="00E65CF5" w:rsidP="00F36F90">
                      <w:pPr>
                        <w:rPr>
                          <w:rStyle w:val="Hyperlink"/>
                          <w:sz w:val="22"/>
                          <w:szCs w:val="22"/>
                          <w:u w:val="none"/>
                          <w:lang w:val="en-US"/>
                        </w:rPr>
                      </w:pPr>
                    </w:p>
                    <w:p w14:paraId="6E41A054" w14:textId="77777777" w:rsidR="00E65CF5" w:rsidRDefault="00E65CF5" w:rsidP="00F36F90">
                      <w:pPr>
                        <w:rPr>
                          <w:rStyle w:val="Hyperlink"/>
                          <w:sz w:val="22"/>
                          <w:szCs w:val="22"/>
                          <w:u w:val="none"/>
                          <w:lang w:val="en-US"/>
                        </w:rPr>
                      </w:pPr>
                    </w:p>
                    <w:p w14:paraId="57F15F7A" w14:textId="77777777" w:rsidR="00B20205" w:rsidRDefault="00B20205" w:rsidP="00F36F90"/>
                    <w:p w14:paraId="69973D1C" w14:textId="272BD75A" w:rsidR="00F36F90" w:rsidRDefault="0015409C" w:rsidP="00F36F90">
                      <w:r>
                        <w:rPr>
                          <w:noProof/>
                        </w:rPr>
                        <w:drawing>
                          <wp:inline distT="0" distB="0" distL="0" distR="0" wp14:anchorId="4C0F5F86" wp14:editId="50123BEB">
                            <wp:extent cx="2968126" cy="2564364"/>
                            <wp:effectExtent l="19050" t="19050" r="22860" b="26670"/>
                            <wp:docPr id="1333154270" name="Picture 1" descr="A screenshot of a comput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3154270" name="Picture 1" descr="A screenshot of a computer&#10;&#10;AI-generated content may be incorrect.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3341" cy="2577509"/>
                                    </a:xfrm>
                                    <a:prstGeom prst="rect">
                                      <a:avLst/>
                                    </a:prstGeom>
                                    <a:ln w="3175"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D5FD1">
                        <w:rPr>
                          <w:noProof/>
                        </w:rPr>
                        <w:drawing>
                          <wp:inline distT="0" distB="0" distL="0" distR="0" wp14:anchorId="698F2250" wp14:editId="03EE552C">
                            <wp:extent cx="2764659" cy="2388770"/>
                            <wp:effectExtent l="19050" t="19050" r="17145" b="12065"/>
                            <wp:docPr id="2082662100" name="Picture 1" descr="A screenshot of a comput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2662100" name="Picture 1" descr="A screenshot of a computer&#10;&#10;AI-generated content may be incorrect.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8049" cy="2400340"/>
                                    </a:xfrm>
                                    <a:prstGeom prst="rect">
                                      <a:avLst/>
                                    </a:prstGeom>
                                    <a:ln w="3175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A3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269FBF6" wp14:editId="4EFBD5D4">
                <wp:simplePos x="0" y="0"/>
                <wp:positionH relativeFrom="column">
                  <wp:posOffset>196616</wp:posOffset>
                </wp:positionH>
                <wp:positionV relativeFrom="paragraph">
                  <wp:posOffset>41476</wp:posOffset>
                </wp:positionV>
                <wp:extent cx="775836" cy="731520"/>
                <wp:effectExtent l="0" t="0" r="24765" b="11430"/>
                <wp:wrapNone/>
                <wp:docPr id="15392356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836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A7AB29" w14:textId="63256C49" w:rsidR="00C24A32" w:rsidRDefault="00C24A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B80C81" wp14:editId="2F91B6F6">
                                  <wp:extent cx="683393" cy="673213"/>
                                  <wp:effectExtent l="0" t="0" r="2540" b="0"/>
                                  <wp:docPr id="4958596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585963" name=""/>
                                          <pic:cNvPicPr/>
                                        </pic:nvPicPr>
                                        <pic:blipFill rotWithShape="1">
                                          <a:blip r:embed="rId41"/>
                                          <a:srcRect b="81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316" cy="685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9FBF6" id="Text Box 1" o:spid="_x0000_s1027" type="#_x0000_t202" style="position:absolute;margin-left:15.5pt;margin-top:3.25pt;width:61.1pt;height:57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" fillcolor="white [3201]" strokeweight=".5pt">
                <v:textbox>
                  <w:txbxContent>
                    <w:p w14:paraId="31A7AB29" w14:textId="63256C49" w:rsidR="00C24A32" w:rsidRDefault="00C24A32">
                      <w:r>
                        <w:rPr>
                          <w:noProof/>
                        </w:rPr>
                        <w:drawing>
                          <wp:inline distT="0" distB="0" distL="0" distR="0" wp14:anchorId="2DB80C81" wp14:editId="2F91B6F6">
                            <wp:extent cx="683393" cy="673213"/>
                            <wp:effectExtent l="0" t="0" r="2540" b="0"/>
                            <wp:docPr id="4958596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585963" name=""/>
                                    <pic:cNvPicPr/>
                                  </pic:nvPicPr>
                                  <pic:blipFill rotWithShape="1">
                                    <a:blip r:embed="rId41"/>
                                    <a:srcRect b="81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6316" cy="6859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1A38A5" w14:textId="28A3BE13" w:rsidR="00F36F90" w:rsidRDefault="00F36F90" w:rsidP="00F36F90">
      <w:pPr>
        <w:spacing w:line="276" w:lineRule="auto"/>
        <w:rPr>
          <w:sz w:val="20"/>
          <w:szCs w:val="20"/>
        </w:rPr>
      </w:pPr>
    </w:p>
    <w:p w14:paraId="61FBDF7E" w14:textId="079E2C6C" w:rsidR="00F36F90" w:rsidRDefault="00F36F90" w:rsidP="00F36F90">
      <w:pPr>
        <w:spacing w:line="276" w:lineRule="auto"/>
        <w:rPr>
          <w:sz w:val="20"/>
          <w:szCs w:val="20"/>
        </w:rPr>
      </w:pPr>
    </w:p>
    <w:p w14:paraId="16B9BE8A" w14:textId="1ECFD769" w:rsidR="00F36F90" w:rsidRDefault="00F36F90" w:rsidP="00F36F90">
      <w:pPr>
        <w:spacing w:line="276" w:lineRule="auto"/>
        <w:rPr>
          <w:sz w:val="20"/>
          <w:szCs w:val="20"/>
        </w:rPr>
      </w:pPr>
    </w:p>
    <w:p w14:paraId="6ECF7ED5" w14:textId="37F4DC58" w:rsidR="00F36F90" w:rsidRDefault="00F36F90" w:rsidP="00F36F90">
      <w:pPr>
        <w:spacing w:line="276" w:lineRule="auto"/>
        <w:rPr>
          <w:sz w:val="20"/>
          <w:szCs w:val="20"/>
        </w:rPr>
      </w:pPr>
    </w:p>
    <w:p w14:paraId="2941B541" w14:textId="2271A9C5" w:rsidR="00F36F90" w:rsidRDefault="00F36F90" w:rsidP="00F36F90">
      <w:pPr>
        <w:spacing w:line="276" w:lineRule="auto"/>
        <w:rPr>
          <w:sz w:val="20"/>
          <w:szCs w:val="20"/>
        </w:rPr>
      </w:pPr>
    </w:p>
    <w:p w14:paraId="58D34C76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3D294081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729C7571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7752756C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316F965D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20E83771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07A3B2BC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2E0C911E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3327F5EE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54CCEBB8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2B927223" w14:textId="77777777" w:rsidR="00F36F90" w:rsidRPr="00CA7B22" w:rsidRDefault="00F36F90" w:rsidP="00F36F90">
      <w:pPr>
        <w:rPr>
          <w:rStyle w:val="Hyperlink"/>
          <w:color w:val="auto"/>
          <w:sz w:val="22"/>
          <w:szCs w:val="22"/>
          <w:u w:val="none"/>
          <w:lang w:val="en-US"/>
        </w:rPr>
      </w:pPr>
    </w:p>
    <w:p w14:paraId="7FC6D1A5" w14:textId="4E7FC786" w:rsidR="00F36F90" w:rsidRDefault="00F36F90" w:rsidP="00F36F90">
      <w:pPr>
        <w:rPr>
          <w:rStyle w:val="Hyperlink"/>
          <w:color w:val="auto"/>
          <w:sz w:val="22"/>
          <w:szCs w:val="22"/>
          <w:u w:val="none"/>
          <w:lang w:val="en-US"/>
        </w:rPr>
      </w:pPr>
    </w:p>
    <w:p w14:paraId="13DD4BF6" w14:textId="77777777" w:rsidR="007D0026" w:rsidRPr="00CA7B22" w:rsidRDefault="007D0026" w:rsidP="00F36F90">
      <w:pPr>
        <w:rPr>
          <w:rStyle w:val="Hyperlink"/>
          <w:color w:val="auto"/>
          <w:sz w:val="22"/>
          <w:szCs w:val="22"/>
          <w:u w:val="none"/>
          <w:lang w:val="en-US"/>
        </w:rPr>
      </w:pPr>
    </w:p>
    <w:p w14:paraId="0965B010" w14:textId="7966FCFE" w:rsidR="00F36F90" w:rsidRPr="00CA7B22" w:rsidRDefault="00F36F90" w:rsidP="00F36F90">
      <w:pPr>
        <w:rPr>
          <w:rStyle w:val="Hyperlink"/>
          <w:color w:val="auto"/>
          <w:sz w:val="22"/>
          <w:szCs w:val="22"/>
          <w:u w:val="none"/>
          <w:lang w:val="en-US"/>
        </w:rPr>
      </w:pPr>
    </w:p>
    <w:p w14:paraId="1D2018E0" w14:textId="352772A6" w:rsidR="00F36F90" w:rsidRDefault="00F36F90" w:rsidP="00F36F90">
      <w:pPr>
        <w:rPr>
          <w:rStyle w:val="Hyperlink"/>
          <w:color w:val="auto"/>
          <w:sz w:val="22"/>
          <w:szCs w:val="22"/>
          <w:u w:val="none"/>
          <w:lang w:val="en-US"/>
        </w:rPr>
      </w:pPr>
    </w:p>
    <w:p w14:paraId="26074CE9" w14:textId="77777777" w:rsidR="007C14B9" w:rsidRPr="00CA7B22" w:rsidRDefault="007C14B9" w:rsidP="00F36F90">
      <w:pPr>
        <w:rPr>
          <w:rStyle w:val="Hyperlink"/>
          <w:color w:val="auto"/>
          <w:sz w:val="22"/>
          <w:szCs w:val="22"/>
          <w:u w:val="none"/>
          <w:lang w:val="en-US"/>
        </w:rPr>
      </w:pPr>
    </w:p>
    <w:p w14:paraId="736712A7" w14:textId="63C8A31C" w:rsidR="00F36F90" w:rsidRPr="00CA7B22" w:rsidRDefault="007C14B9" w:rsidP="00F36F90">
      <w:pPr>
        <w:rPr>
          <w:rStyle w:val="Hyperlink"/>
          <w:color w:val="auto"/>
          <w:sz w:val="22"/>
          <w:szCs w:val="22"/>
          <w:u w:val="none"/>
          <w:lang w:val="en-US"/>
        </w:rPr>
      </w:pPr>
      <w:r w:rsidRPr="007C14B9">
        <w:rPr>
          <w:rStyle w:val="Hyperlink"/>
          <w:color w:val="auto"/>
          <w:u w:val="none"/>
          <w:lang w:val="en-US"/>
        </w:rPr>
        <w:t>Picture 1</w:t>
      </w:r>
      <w:r w:rsidR="0023252D">
        <w:rPr>
          <w:rStyle w:val="Hyperlink"/>
          <w:color w:val="auto"/>
          <w:u w:val="none"/>
          <w:lang w:val="en-US"/>
        </w:rPr>
        <w:t>5</w:t>
      </w:r>
    </w:p>
    <w:p w14:paraId="5443833B" w14:textId="6B7CB305" w:rsidR="00F36F90" w:rsidRPr="00CA7B22" w:rsidRDefault="00AB10F5" w:rsidP="00F36F90">
      <w:pPr>
        <w:rPr>
          <w:rStyle w:val="Hyperlink"/>
          <w:color w:val="auto"/>
          <w:sz w:val="22"/>
          <w:szCs w:val="22"/>
          <w:u w:val="none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35868757" wp14:editId="29ECB556">
                <wp:simplePos x="0" y="0"/>
                <wp:positionH relativeFrom="margin">
                  <wp:align>left</wp:align>
                </wp:positionH>
                <wp:positionV relativeFrom="paragraph">
                  <wp:posOffset>11329</wp:posOffset>
                </wp:positionV>
                <wp:extent cx="6025415" cy="3388092"/>
                <wp:effectExtent l="0" t="0" r="13970" b="22225"/>
                <wp:wrapNone/>
                <wp:docPr id="89019129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5415" cy="3388092"/>
                          <a:chOff x="0" y="0"/>
                          <a:chExt cx="6025415" cy="3388092"/>
                        </a:xfrm>
                      </wpg:grpSpPr>
                      <wps:wsp>
                        <wps:cNvPr id="405790429" name="Text Box 1"/>
                        <wps:cNvSpPr txBox="1"/>
                        <wps:spPr>
                          <a:xfrm>
                            <a:off x="0" y="0"/>
                            <a:ext cx="6025415" cy="33880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1FEA58B" w14:textId="72B42210" w:rsidR="00006D96" w:rsidRDefault="00DB39E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38BB9BA" wp14:editId="761B1292">
                                    <wp:extent cx="3590223" cy="3101913"/>
                                    <wp:effectExtent l="19050" t="19050" r="10795" b="22860"/>
                                    <wp:docPr id="149359474" name="Picture 1" descr="A screenshot of a computer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9359474" name="Picture 1" descr="A screenshot of a computer&#10;&#10;AI-generated content may be incorrect."/>
                                            <pic:cNvPicPr/>
                                          </pic:nvPicPr>
                                          <pic:blipFill>
                                            <a:blip r:embed="rId4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609349" cy="31184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C30859">
                                <w:rPr>
                                  <w:noProof/>
                                </w:rPr>
                                <w:drawing>
                                  <wp:inline distT="0" distB="0" distL="0" distR="0" wp14:anchorId="1A270A22" wp14:editId="10848821">
                                    <wp:extent cx="2021305" cy="2699291"/>
                                    <wp:effectExtent l="19050" t="19050" r="17145" b="25400"/>
                                    <wp:docPr id="477968239" name="Picture 1" descr="A screenshot of a computer&#10;&#10;AI-generated content may be incorrect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2789764" name="Picture 1" descr="A screenshot of a computer&#10;&#10;AI-generated content may be incorrect."/>
                                            <pic:cNvPicPr/>
                                          </pic:nvPicPr>
                                          <pic:blipFill>
                                            <a:blip r:embed="rId4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31480" cy="271287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73333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578543" y="2319688"/>
                            <a:ext cx="1433830" cy="278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C12FC" w14:textId="798A19C6" w:rsidR="00BE6106" w:rsidRPr="00E47E61" w:rsidRDefault="00BE6106" w:rsidP="00BE6106">
                              <w:pPr>
                                <w:spacing w:line="276" w:lineRule="auto"/>
                                <w:ind w:right="84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Select “Old Outlook”.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99617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549667" y="1559292"/>
                            <a:ext cx="1520558" cy="51005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BFC046" w14:textId="42F87BE9" w:rsidR="0002074C" w:rsidRPr="00E47E61" w:rsidRDefault="0002074C" w:rsidP="0002074C">
                              <w:pPr>
                                <w:spacing w:line="276" w:lineRule="auto"/>
                                <w:ind w:right="84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7E61">
                                <w:rPr>
                                  <w:sz w:val="20"/>
                                  <w:szCs w:val="20"/>
                                </w:rPr>
                                <w:t>The default app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for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  <w:r w:rsidR="00611833">
                                <w:rPr>
                                  <w:sz w:val="20"/>
                                  <w:szCs w:val="20"/>
                                </w:rPr>
                                <w:t>e-mail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(New Outlook).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160895" name="Straight Arrow Connector 5"/>
                        <wps:cNvCnPr/>
                        <wps:spPr>
                          <a:xfrm flipH="1" flipV="1">
                            <a:off x="2290412" y="904374"/>
                            <a:ext cx="423912" cy="66454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4990864" name="Straight Arrow Connector 5"/>
                        <wps:cNvCnPr/>
                        <wps:spPr>
                          <a:xfrm flipV="1">
                            <a:off x="2694873" y="1010251"/>
                            <a:ext cx="1096979" cy="539416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0561962" name="Straight Arrow Connector 5"/>
                        <wps:cNvCnPr/>
                        <wps:spPr>
                          <a:xfrm flipV="1">
                            <a:off x="3022132" y="2261335"/>
                            <a:ext cx="789472" cy="1922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868757" id="Group 6" o:spid="_x0000_s1028" style="position:absolute;margin-left:0;margin-top:.9pt;width:474.45pt;height:266.8pt;z-index:251658243;mso-position-horizontal:left;mso-position-horizontal-relative:margin" coordsize="60254,33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">
                <v:shape id="_x0000_s1029" type="#_x0000_t202" style="position:absolute;width:60254;height:3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" fillcolor="white [3201]" strokeweight=".5pt">
                  <v:textbox>
                    <w:txbxContent>
                      <w:p w14:paraId="41FEA58B" w14:textId="72B42210" w:rsidR="00006D96" w:rsidRDefault="00DB39EF">
                        <w:r>
                          <w:rPr>
                            <w:noProof/>
                          </w:rPr>
                          <w:drawing>
                            <wp:inline distT="0" distB="0" distL="0" distR="0" wp14:anchorId="038BB9BA" wp14:editId="761B1292">
                              <wp:extent cx="3590223" cy="3101913"/>
                              <wp:effectExtent l="19050" t="19050" r="10795" b="22860"/>
                              <wp:docPr id="149359474" name="Picture 1" descr="A screenshot of a computer&#10;&#10;AI-generated content may be incorrect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9359474" name="Picture 1" descr="A screenshot of a computer&#10;&#10;AI-generated content may be incorrect."/>
                                      <pic:cNvPicPr/>
                                    </pic:nvPicPr>
                                    <pic:blipFill>
                                      <a:blip r:embed="rId4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09349" cy="3118438"/>
                                      </a:xfrm>
                                      <a:prstGeom prst="rect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C30859">
                          <w:rPr>
                            <w:noProof/>
                          </w:rPr>
                          <w:drawing>
                            <wp:inline distT="0" distB="0" distL="0" distR="0" wp14:anchorId="1A270A22" wp14:editId="10848821">
                              <wp:extent cx="2021305" cy="2699291"/>
                              <wp:effectExtent l="19050" t="19050" r="17145" b="25400"/>
                              <wp:docPr id="477968239" name="Picture 1" descr="A screenshot of a computer&#10;&#10;AI-generated content may be incorrect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789764" name="Picture 1" descr="A screenshot of a computer&#10;&#10;AI-generated content may be incorrect."/>
                                      <pic:cNvPicPr/>
                                    </pic:nvPicPr>
                                    <pic:blipFill>
                                      <a:blip r:embed="rId4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31480" cy="2712879"/>
                                      </a:xfrm>
                                      <a:prstGeom prst="rect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8" o:spid="_x0000_s1030" type="#_x0000_t202" style="position:absolute;left:15785;top:23196;width:14338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">
                  <v:textbox>
                    <w:txbxContent>
                      <w:p w14:paraId="1BDC12FC" w14:textId="798A19C6" w:rsidR="00BE6106" w:rsidRPr="00E47E61" w:rsidRDefault="00BE6106" w:rsidP="00BE6106">
                        <w:pPr>
                          <w:spacing w:line="276" w:lineRule="auto"/>
                          <w:ind w:right="8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Select “Old Outlook”.</w:t>
                        </w:r>
                      </w:p>
                    </w:txbxContent>
                  </v:textbox>
                </v:shape>
                <v:shape id="Text Box 8" o:spid="_x0000_s1031" type="#_x0000_t202" style="position:absolute;left:15496;top:15592;width:15206;height:5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" fillcolor="white [3212]">
                  <v:textbox>
                    <w:txbxContent>
                      <w:p w14:paraId="3ABFC046" w14:textId="42F87BE9" w:rsidR="0002074C" w:rsidRPr="00E47E61" w:rsidRDefault="0002074C" w:rsidP="0002074C">
                        <w:pPr>
                          <w:spacing w:line="276" w:lineRule="auto"/>
                          <w:ind w:right="84"/>
                          <w:rPr>
                            <w:sz w:val="20"/>
                            <w:szCs w:val="20"/>
                          </w:rPr>
                        </w:pPr>
                        <w:r w:rsidRPr="00E47E61">
                          <w:rPr>
                            <w:sz w:val="20"/>
                            <w:szCs w:val="20"/>
                          </w:rPr>
                          <w:t>The default app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for 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</w:r>
                        <w:r w:rsidR="00611833">
                          <w:rPr>
                            <w:sz w:val="20"/>
                            <w:szCs w:val="20"/>
                          </w:rPr>
                          <w:t>e-mail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(New Outlook).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" o:spid="_x0000_s1032" type="#_x0000_t32" style="position:absolute;left:22904;top:9043;width:4239;height:66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" strokecolor="red" strokeweight="2.25pt">
                  <v:stroke endarrow="block"/>
                </v:shape>
                <v:shape id="Straight Arrow Connector 5" o:spid="_x0000_s1033" type="#_x0000_t32" style="position:absolute;left:26948;top:10102;width:10970;height:539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" strokecolor="red" strokeweight="2.25pt">
                  <v:stroke endarrow="block"/>
                </v:shape>
                <v:shape id="Straight Arrow Connector 5" o:spid="_x0000_s1034" type="#_x0000_t32" style="position:absolute;left:30221;top:22613;width:7895;height:19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" strokecolor="red" strokeweight="2.25pt">
                  <v:stroke endarrow="block"/>
                </v:shape>
                <w10:wrap anchorx="margin"/>
              </v:group>
            </w:pict>
          </mc:Fallback>
        </mc:AlternateContent>
      </w:r>
    </w:p>
    <w:p w14:paraId="3D0E644C" w14:textId="1D97CE60" w:rsidR="00F36F90" w:rsidRPr="00CA7B22" w:rsidRDefault="00F36F90" w:rsidP="00F36F90">
      <w:pPr>
        <w:rPr>
          <w:rStyle w:val="Hyperlink"/>
          <w:color w:val="auto"/>
          <w:sz w:val="22"/>
          <w:szCs w:val="22"/>
          <w:u w:val="none"/>
          <w:lang w:val="en-US"/>
        </w:rPr>
      </w:pPr>
    </w:p>
    <w:p w14:paraId="6C2A86BB" w14:textId="561A2099" w:rsidR="00F36F90" w:rsidRPr="00CA7B22" w:rsidRDefault="00F36F90" w:rsidP="00F36F90">
      <w:pPr>
        <w:rPr>
          <w:rStyle w:val="Hyperlink"/>
          <w:color w:val="auto"/>
          <w:sz w:val="22"/>
          <w:szCs w:val="22"/>
          <w:u w:val="none"/>
          <w:lang w:val="en-US"/>
        </w:rPr>
      </w:pPr>
    </w:p>
    <w:p w14:paraId="367FACF2" w14:textId="3DE8AD78" w:rsidR="00F36F90" w:rsidRPr="00CA7B22" w:rsidRDefault="00F36F90" w:rsidP="00F36F90">
      <w:pPr>
        <w:rPr>
          <w:rStyle w:val="Hyperlink"/>
          <w:color w:val="auto"/>
          <w:sz w:val="22"/>
          <w:szCs w:val="22"/>
          <w:u w:val="none"/>
          <w:lang w:val="en-US"/>
        </w:rPr>
      </w:pPr>
    </w:p>
    <w:p w14:paraId="5B1A80E0" w14:textId="6B501FDF" w:rsidR="00F36F90" w:rsidRPr="00CA7B22" w:rsidRDefault="00F36F90" w:rsidP="00F36F90">
      <w:pPr>
        <w:rPr>
          <w:rStyle w:val="Hyperlink"/>
          <w:color w:val="auto"/>
          <w:sz w:val="22"/>
          <w:szCs w:val="22"/>
          <w:u w:val="none"/>
          <w:lang w:val="en-US"/>
        </w:rPr>
      </w:pPr>
    </w:p>
    <w:p w14:paraId="22CEFDB9" w14:textId="37BC1066" w:rsidR="00F36F90" w:rsidRPr="00CA7B22" w:rsidRDefault="00F36F90" w:rsidP="00F36F90">
      <w:pPr>
        <w:rPr>
          <w:rStyle w:val="Hyperlink"/>
          <w:color w:val="auto"/>
          <w:sz w:val="22"/>
          <w:szCs w:val="22"/>
          <w:u w:val="none"/>
          <w:lang w:val="en-US"/>
        </w:rPr>
      </w:pPr>
    </w:p>
    <w:p w14:paraId="79E86EB5" w14:textId="0342A544" w:rsidR="00F36F90" w:rsidRPr="00CA7B22" w:rsidRDefault="00F36F90" w:rsidP="00F36F90">
      <w:pPr>
        <w:rPr>
          <w:rStyle w:val="Hyperlink"/>
          <w:color w:val="auto"/>
          <w:sz w:val="22"/>
          <w:szCs w:val="22"/>
          <w:u w:val="none"/>
          <w:lang w:val="en-US"/>
        </w:rPr>
      </w:pPr>
    </w:p>
    <w:p w14:paraId="64EC010D" w14:textId="096C0888" w:rsidR="00F36F90" w:rsidRPr="00CA7B22" w:rsidRDefault="00F36F90" w:rsidP="00F36F90">
      <w:pPr>
        <w:rPr>
          <w:rStyle w:val="Hyperlink"/>
          <w:color w:val="auto"/>
          <w:sz w:val="22"/>
          <w:szCs w:val="22"/>
          <w:u w:val="none"/>
          <w:lang w:val="en-US"/>
        </w:rPr>
      </w:pPr>
    </w:p>
    <w:p w14:paraId="4CF12DC2" w14:textId="57ACF30C" w:rsidR="00F36F90" w:rsidRPr="00CA7B22" w:rsidRDefault="00F36F90" w:rsidP="00F36F90">
      <w:pPr>
        <w:rPr>
          <w:rStyle w:val="Hyperlink"/>
          <w:color w:val="auto"/>
          <w:sz w:val="22"/>
          <w:szCs w:val="22"/>
          <w:u w:val="none"/>
          <w:lang w:val="en-US"/>
        </w:rPr>
      </w:pPr>
    </w:p>
    <w:p w14:paraId="5B7543BE" w14:textId="5302E273" w:rsidR="00F36F90" w:rsidRPr="00CA7B22" w:rsidRDefault="00F36F90" w:rsidP="00F36F90">
      <w:pPr>
        <w:rPr>
          <w:rStyle w:val="Hyperlink"/>
          <w:color w:val="auto"/>
          <w:sz w:val="22"/>
          <w:szCs w:val="22"/>
          <w:u w:val="none"/>
          <w:lang w:val="en-US"/>
        </w:rPr>
      </w:pPr>
    </w:p>
    <w:p w14:paraId="3CB4A8D0" w14:textId="2DBD962C" w:rsidR="00F36F90" w:rsidRPr="00CA7B22" w:rsidRDefault="00F36F90" w:rsidP="00F36F90">
      <w:pPr>
        <w:rPr>
          <w:rStyle w:val="Hyperlink"/>
          <w:color w:val="auto"/>
          <w:sz w:val="22"/>
          <w:szCs w:val="22"/>
          <w:u w:val="none"/>
          <w:lang w:val="en-US"/>
        </w:rPr>
      </w:pPr>
    </w:p>
    <w:p w14:paraId="79BD16C4" w14:textId="4EA0DAEE" w:rsidR="00F36F90" w:rsidRPr="00CA7B22" w:rsidRDefault="00F36F90" w:rsidP="00F36F90">
      <w:pPr>
        <w:rPr>
          <w:rStyle w:val="Hyperlink"/>
          <w:color w:val="auto"/>
          <w:sz w:val="22"/>
          <w:szCs w:val="22"/>
          <w:u w:val="none"/>
          <w:lang w:val="en-US"/>
        </w:rPr>
      </w:pPr>
    </w:p>
    <w:p w14:paraId="661F49EC" w14:textId="7AAB6359" w:rsidR="00F36F90" w:rsidRPr="00CA7B22" w:rsidRDefault="00F36F90" w:rsidP="00F36F90">
      <w:pPr>
        <w:rPr>
          <w:rStyle w:val="Hyperlink"/>
          <w:color w:val="auto"/>
          <w:sz w:val="22"/>
          <w:szCs w:val="22"/>
          <w:u w:val="none"/>
          <w:lang w:val="en-US"/>
        </w:rPr>
      </w:pPr>
    </w:p>
    <w:p w14:paraId="5963D227" w14:textId="32596D21" w:rsidR="00F36F90" w:rsidRPr="00CA7B22" w:rsidRDefault="00F36F90" w:rsidP="00F36F90">
      <w:pPr>
        <w:rPr>
          <w:rStyle w:val="Hyperlink"/>
          <w:color w:val="auto"/>
          <w:sz w:val="22"/>
          <w:szCs w:val="22"/>
          <w:u w:val="none"/>
          <w:lang w:val="en-US"/>
        </w:rPr>
      </w:pPr>
    </w:p>
    <w:p w14:paraId="6581FFD4" w14:textId="3881F320" w:rsidR="00F36F90" w:rsidRPr="00CA7B22" w:rsidRDefault="00F36F90" w:rsidP="00F36F90">
      <w:pPr>
        <w:rPr>
          <w:rStyle w:val="Hyperlink"/>
          <w:color w:val="auto"/>
          <w:sz w:val="22"/>
          <w:szCs w:val="22"/>
          <w:u w:val="none"/>
          <w:lang w:val="en-US"/>
        </w:rPr>
      </w:pPr>
    </w:p>
    <w:p w14:paraId="474043CD" w14:textId="524CA74D" w:rsidR="00F36F90" w:rsidRPr="00CA7B22" w:rsidRDefault="00F36F90" w:rsidP="00F36F90">
      <w:pPr>
        <w:rPr>
          <w:rStyle w:val="Hyperlink"/>
          <w:color w:val="auto"/>
          <w:sz w:val="22"/>
          <w:szCs w:val="22"/>
          <w:u w:val="none"/>
          <w:lang w:val="en-US"/>
        </w:rPr>
      </w:pPr>
    </w:p>
    <w:p w14:paraId="0775FCDF" w14:textId="7DA8C908" w:rsidR="00F36F90" w:rsidRPr="00EF0EFB" w:rsidRDefault="00F36F90" w:rsidP="00F36F90">
      <w:pPr>
        <w:spacing w:line="276" w:lineRule="auto"/>
        <w:rPr>
          <w:sz w:val="20"/>
          <w:szCs w:val="20"/>
        </w:rPr>
      </w:pPr>
    </w:p>
    <w:p w14:paraId="2A855BB9" w14:textId="77777777" w:rsidR="007C14B9" w:rsidRDefault="007C14B9" w:rsidP="00F36F90">
      <w:pPr>
        <w:spacing w:line="276" w:lineRule="auto"/>
      </w:pPr>
    </w:p>
    <w:p w14:paraId="391A2833" w14:textId="089A873C" w:rsidR="007C14B9" w:rsidRDefault="007C14B9">
      <w:r>
        <w:br w:type="page"/>
      </w:r>
    </w:p>
    <w:p w14:paraId="5B819215" w14:textId="606E5845" w:rsidR="00F714BD" w:rsidRPr="000C2422" w:rsidRDefault="00F714BD" w:rsidP="00F36F90">
      <w:pPr>
        <w:spacing w:line="276" w:lineRule="auto"/>
      </w:pPr>
      <w:r w:rsidRPr="000C2422">
        <w:lastRenderedPageBreak/>
        <w:t xml:space="preserve">Picture </w:t>
      </w:r>
      <w:r w:rsidR="00B469DC">
        <w:t>16</w:t>
      </w:r>
    </w:p>
    <w:p w14:paraId="4F22C226" w14:textId="5674D7A4" w:rsidR="00F36F90" w:rsidRPr="00EF0EFB" w:rsidRDefault="00F36F90" w:rsidP="00F36F90">
      <w:pPr>
        <w:spacing w:line="276" w:lineRule="auto"/>
        <w:rPr>
          <w:sz w:val="20"/>
          <w:szCs w:val="20"/>
        </w:rPr>
      </w:pPr>
      <w:r w:rsidRPr="006B392D">
        <w:rPr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5871DE5" wp14:editId="07DD4710">
                <wp:simplePos x="0" y="0"/>
                <wp:positionH relativeFrom="page">
                  <wp:posOffset>781050</wp:posOffset>
                </wp:positionH>
                <wp:positionV relativeFrom="paragraph">
                  <wp:posOffset>68580</wp:posOffset>
                </wp:positionV>
                <wp:extent cx="4419600" cy="3429000"/>
                <wp:effectExtent l="0" t="0" r="19050" b="19050"/>
                <wp:wrapNone/>
                <wp:docPr id="204872824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0C158" w14:textId="77777777" w:rsidR="00F36F90" w:rsidRDefault="00F36F90" w:rsidP="00F36F90">
                            <w:r w:rsidRPr="00EF0EFB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12609CF" wp14:editId="467F0BDF">
                                  <wp:extent cx="3790968" cy="3275509"/>
                                  <wp:effectExtent l="19050" t="19050" r="19050" b="20320"/>
                                  <wp:docPr id="122961418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9614183" name="Picture 1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0968" cy="3275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58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71DE5" id="Text Box 12" o:spid="_x0000_s1035" type="#_x0000_t202" style="position:absolute;margin-left:61.5pt;margin-top:5.4pt;width:348pt;height:270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">
                <v:textbox>
                  <w:txbxContent>
                    <w:p w14:paraId="2BA0C158" w14:textId="77777777" w:rsidR="00F36F90" w:rsidRDefault="00F36F90" w:rsidP="00F36F90">
                      <w:r w:rsidRPr="00EF0EFB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12609CF" wp14:editId="467F0BDF">
                            <wp:extent cx="3790968" cy="3275509"/>
                            <wp:effectExtent l="19050" t="19050" r="19050" b="20320"/>
                            <wp:docPr id="122961418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9614183" name="Picture 1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90968" cy="3275509"/>
                                    </a:xfrm>
                                    <a:prstGeom prst="rect">
                                      <a:avLst/>
                                    </a:prstGeom>
                                    <a:ln w="15875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7F0F17" w14:textId="77777777" w:rsidR="00F36F90" w:rsidRPr="00EF0EFB" w:rsidRDefault="00F36F90" w:rsidP="00F36F90">
      <w:pPr>
        <w:spacing w:line="276" w:lineRule="auto"/>
        <w:rPr>
          <w:sz w:val="20"/>
          <w:szCs w:val="20"/>
        </w:rPr>
      </w:pPr>
    </w:p>
    <w:p w14:paraId="3C728C52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117DEAA7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269FB960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58974DE6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3F9448F8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36C038D2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0750AB41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3CC6A3B9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2B83B225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76560948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5DAF192C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21659D4E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52507787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740646BD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2FD4B28D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0DD2A8A9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659D2246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5838D130" w14:textId="77777777" w:rsidR="00F36F90" w:rsidRDefault="00F36F90" w:rsidP="00F36F90">
      <w:pPr>
        <w:spacing w:line="276" w:lineRule="auto"/>
        <w:rPr>
          <w:sz w:val="20"/>
          <w:szCs w:val="20"/>
        </w:rPr>
      </w:pPr>
    </w:p>
    <w:p w14:paraId="16BDFEA6" w14:textId="77777777" w:rsidR="00F36F90" w:rsidRPr="00EF0EFB" w:rsidRDefault="00F36F90" w:rsidP="00F36F90">
      <w:pPr>
        <w:spacing w:line="276" w:lineRule="auto"/>
        <w:rPr>
          <w:sz w:val="20"/>
          <w:szCs w:val="20"/>
        </w:rPr>
      </w:pPr>
    </w:p>
    <w:sectPr w:rsidR="00F36F90" w:rsidRPr="00EF0EFB" w:rsidSect="00340366">
      <w:headerReference w:type="default" r:id="rId45"/>
      <w:footerReference w:type="default" r:id="rId46"/>
      <w:pgSz w:w="11906" w:h="16838"/>
      <w:pgMar w:top="2552" w:right="707" w:bottom="993" w:left="1191" w:header="454" w:footer="51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2" w:author="Glerean Vitor Hugo" w:date="2025-10-17T13:44:00Z" w:initials="GH">
    <w:p w14:paraId="222E1E68" w14:textId="39C99BA7" w:rsidR="00091694" w:rsidRDefault="00091694">
      <w:pPr>
        <w:pStyle w:val="CommentText"/>
      </w:pPr>
      <w:r>
        <w:rPr>
          <w:rStyle w:val="CommentReference"/>
        </w:rPr>
        <w:annotationRef/>
      </w:r>
      <w:r w:rsidRPr="239B2B76">
        <w:t>To update with the final link. Or will be ICDICS2 the right address?</w:t>
      </w:r>
    </w:p>
  </w:comment>
  <w:comment w:id="3" w:author="Malmlöf Clas" w:date="2025-10-17T14:09:00Z" w:initials="CM">
    <w:p w14:paraId="0E3AF91C" w14:textId="77777777" w:rsidR="004A3DAB" w:rsidRDefault="004A3DAB" w:rsidP="004A3DAB">
      <w:pPr>
        <w:pStyle w:val="CommentText"/>
      </w:pPr>
      <w:r>
        <w:rPr>
          <w:rStyle w:val="CommentReference"/>
        </w:rPr>
        <w:annotationRef/>
      </w:r>
      <w:r>
        <w:t xml:space="preserve">Clas  don’t know at the moment. </w:t>
      </w:r>
    </w:p>
    <w:p w14:paraId="077360CC" w14:textId="77777777" w:rsidR="004A3DAB" w:rsidRDefault="004A3DAB" w:rsidP="004A3DAB">
      <w:pPr>
        <w:pStyle w:val="CommentText"/>
      </w:pPr>
      <w:r>
        <w:t>But this link must be reviewed before release of document.</w:t>
      </w:r>
    </w:p>
    <w:p w14:paraId="0C2D262F" w14:textId="77777777" w:rsidR="004A3DAB" w:rsidRDefault="004A3DAB" w:rsidP="004A3DAB">
      <w:pPr>
        <w:pStyle w:val="CommentText"/>
      </w:pPr>
      <w:r>
        <w:t>We (KDDB/TGRMMAI/ICD-developers and some other Factory users probably need both ICd1.0 and 2.0 during a period</w:t>
      </w:r>
      <w:r>
        <w:br/>
      </w:r>
      <w:r>
        <w:br/>
      </w:r>
    </w:p>
  </w:comment>
  <w:comment w:id="7" w:author="Mårtensson Emma" w:date="2025-10-23T09:05:00Z" w:initials="ME">
    <w:p w14:paraId="6C9846A5" w14:textId="7707CDD2" w:rsidR="005D13E7" w:rsidRDefault="00F66589">
      <w:pPr>
        <w:pStyle w:val="CommentText"/>
      </w:pPr>
      <w:r>
        <w:rPr>
          <w:rStyle w:val="CommentReference"/>
        </w:rPr>
        <w:annotationRef/>
      </w:r>
      <w:r w:rsidRPr="34E77AC9">
        <w:t>Picture 4 under preliminary, and picture 5 under Definitve. Now hard to follow when you have to scroll</w:t>
      </w:r>
    </w:p>
  </w:comment>
  <w:comment w:id="8" w:author="Malmlöf Clas" w:date="2025-11-26T23:51:00Z" w:initials="CM">
    <w:p w14:paraId="682A309B" w14:textId="77777777" w:rsidR="00104CE3" w:rsidRDefault="00104CE3" w:rsidP="00104CE3">
      <w:pPr>
        <w:pStyle w:val="CommentText"/>
      </w:pPr>
      <w:r>
        <w:rPr>
          <w:rStyle w:val="CommentReference"/>
        </w:rPr>
        <w:annotationRef/>
      </w:r>
      <w:r>
        <w:t>fixat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22E1E68" w15:done="0"/>
  <w15:commentEx w15:paraId="0C2D262F" w15:paraIdParent="222E1E68" w15:done="0"/>
  <w15:commentEx w15:paraId="6C9846A5" w15:done="1"/>
  <w15:commentEx w15:paraId="682A309B" w15:paraIdParent="6C9846A5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B615383" w16cex:dateUtc="2025-10-17T11:44:00Z"/>
  <w16cex:commentExtensible w16cex:durableId="483EB2CE" w16cex:dateUtc="2025-10-17T12:09:00Z"/>
  <w16cex:commentExtensible w16cex:durableId="3C43CD76" w16cex:dateUtc="2025-10-23T07:05:00Z"/>
  <w16cex:commentExtensible w16cex:durableId="44848586" w16cex:dateUtc="2025-11-26T22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22E1E68" w16cid:durableId="3B615383"/>
  <w16cid:commentId w16cid:paraId="0C2D262F" w16cid:durableId="483EB2CE"/>
  <w16cid:commentId w16cid:paraId="6C9846A5" w16cid:durableId="3C43CD76"/>
  <w16cid:commentId w16cid:paraId="682A309B" w16cid:durableId="4484858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E2BEB" w14:textId="77777777" w:rsidR="00B733EE" w:rsidRDefault="00B733EE">
      <w:r>
        <w:separator/>
      </w:r>
    </w:p>
  </w:endnote>
  <w:endnote w:type="continuationSeparator" w:id="0">
    <w:p w14:paraId="73D85DF1" w14:textId="77777777" w:rsidR="00B733EE" w:rsidRDefault="00B733EE">
      <w:r>
        <w:continuationSeparator/>
      </w:r>
    </w:p>
  </w:endnote>
  <w:endnote w:type="continuationNotice" w:id="1">
    <w:p w14:paraId="5A04956E" w14:textId="77777777" w:rsidR="00B733EE" w:rsidRDefault="00B733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21C5F" w14:textId="77777777" w:rsidR="000D3158" w:rsidRDefault="007A4AA1">
    <w:pPr>
      <w:pStyle w:val="Footer"/>
    </w:pPr>
    <w:r>
      <w:rPr>
        <w:lang w:val="sv-SE"/>
      </w:rPr>
      <mc:AlternateContent>
        <mc:Choice Requires="wps">
          <w:drawing>
            <wp:anchor distT="0" distB="0" distL="114300" distR="114300" simplePos="0" relativeHeight="251658241" behindDoc="0" locked="1" layoutInCell="0" allowOverlap="0" wp14:anchorId="75509F66" wp14:editId="30FFF867">
              <wp:simplePos x="0" y="0"/>
              <wp:positionH relativeFrom="column">
                <wp:posOffset>-360045</wp:posOffset>
              </wp:positionH>
              <wp:positionV relativeFrom="page">
                <wp:posOffset>9361170</wp:posOffset>
              </wp:positionV>
              <wp:extent cx="114300" cy="1028700"/>
              <wp:effectExtent l="1905" t="0" r="0" b="190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028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E95411" w14:textId="77777777" w:rsidR="000D3158" w:rsidRPr="00171525" w:rsidRDefault="000D3158" w:rsidP="005A078D">
                          <w:pPr>
                            <w:rPr>
                              <w:sz w:val="14"/>
                              <w:szCs w:val="14"/>
                              <w:lang w:val="sv-SE"/>
                            </w:rPr>
                          </w:pPr>
                          <w:r w:rsidRPr="00171525">
                            <w:rPr>
                              <w:sz w:val="14"/>
                              <w:szCs w:val="14"/>
                              <w:lang w:val="sv-SE"/>
                            </w:rPr>
                            <w:t>STD10000-</w:t>
                          </w:r>
                          <w:r>
                            <w:rPr>
                              <w:sz w:val="14"/>
                              <w:szCs w:val="14"/>
                              <w:lang w:val="sv-SE"/>
                            </w:rPr>
                            <w:t>1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509F6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margin-left:-28.35pt;margin-top:737.1pt;width:9pt;height:8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" o:allowincell="f" o:allowoverlap="f" stroked="f" strokecolor="red">
              <v:textbox style="layout-flow:vertical;mso-layout-flow-alt:bottom-to-top" inset="0,0,0,0">
                <w:txbxContent>
                  <w:p w14:paraId="66E95411" w14:textId="77777777" w:rsidR="000D3158" w:rsidRPr="00171525" w:rsidRDefault="000D3158" w:rsidP="005A078D">
                    <w:pPr>
                      <w:rPr>
                        <w:sz w:val="14"/>
                        <w:szCs w:val="14"/>
                        <w:lang w:val="sv-SE"/>
                      </w:rPr>
                    </w:pPr>
                    <w:r w:rsidRPr="00171525">
                      <w:rPr>
                        <w:sz w:val="14"/>
                        <w:szCs w:val="14"/>
                        <w:lang w:val="sv-SE"/>
                      </w:rPr>
                      <w:t>STD10000-</w:t>
                    </w:r>
                    <w:r>
                      <w:rPr>
                        <w:sz w:val="14"/>
                        <w:szCs w:val="14"/>
                        <w:lang w:val="sv-SE"/>
                      </w:rPr>
                      <w:t>1</w:t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8A357" w14:textId="77777777" w:rsidR="00B733EE" w:rsidRDefault="00B733EE">
      <w:r>
        <w:separator/>
      </w:r>
    </w:p>
  </w:footnote>
  <w:footnote w:type="continuationSeparator" w:id="0">
    <w:p w14:paraId="1B0D689C" w14:textId="77777777" w:rsidR="00B733EE" w:rsidRDefault="00B733EE">
      <w:r>
        <w:continuationSeparator/>
      </w:r>
    </w:p>
  </w:footnote>
  <w:footnote w:type="continuationNotice" w:id="1">
    <w:p w14:paraId="0CC7F73D" w14:textId="77777777" w:rsidR="00B733EE" w:rsidRDefault="00B733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5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0A0" w:firstRow="1" w:lastRow="0" w:firstColumn="1" w:lastColumn="0" w:noHBand="0" w:noVBand="0"/>
    </w:tblPr>
    <w:tblGrid>
      <w:gridCol w:w="3118"/>
      <w:gridCol w:w="607"/>
      <w:gridCol w:w="4070"/>
      <w:gridCol w:w="1565"/>
      <w:gridCol w:w="230"/>
    </w:tblGrid>
    <w:tr w:rsidR="00E602F9" w:rsidRPr="007125A8" w14:paraId="27AF7961" w14:textId="77777777" w:rsidTr="004F67DE">
      <w:trPr>
        <w:trHeight w:val="799"/>
      </w:trPr>
      <w:tc>
        <w:tcPr>
          <w:tcW w:w="3726" w:type="dxa"/>
          <w:gridSpan w:val="2"/>
        </w:tcPr>
        <w:p w14:paraId="6C8DEF58" w14:textId="77777777" w:rsidR="00E602F9" w:rsidRDefault="00E602F9" w:rsidP="006120E6">
          <w:pPr>
            <w:pStyle w:val="Header"/>
            <w:spacing w:before="40"/>
            <w:rPr>
              <w:lang w:val="sv-SE"/>
            </w:rPr>
          </w:pPr>
          <w:r>
            <w:rPr>
              <w:lang w:val="sv-SE"/>
            </w:rPr>
            <w:drawing>
              <wp:inline distT="0" distB="0" distL="0" distR="0" wp14:anchorId="4176336C" wp14:editId="6E9F7CAA">
                <wp:extent cx="1889764" cy="310897"/>
                <wp:effectExtent l="0" t="0" r="0" b="0"/>
                <wp:docPr id="1324510771" name="Picture 13245107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cania_wordmark_black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9764" cy="3108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64" w:type="dxa"/>
          <w:gridSpan w:val="3"/>
        </w:tcPr>
        <w:p w14:paraId="1C23E25B" w14:textId="77777777" w:rsidR="00E602F9" w:rsidRPr="007125A8" w:rsidRDefault="00E602F9" w:rsidP="00E602F9">
          <w:pPr>
            <w:pStyle w:val="Header"/>
            <w:spacing w:before="40"/>
            <w:jc w:val="right"/>
            <w:rPr>
              <w:sz w:val="14"/>
              <w:szCs w:val="14"/>
            </w:rPr>
          </w:pPr>
          <w:r>
            <w:rPr>
              <w:sz w:val="14"/>
              <w:szCs w:val="14"/>
              <w:lang w:val="sv-SE"/>
            </w:rPr>
            <w:drawing>
              <wp:anchor distT="0" distB="0" distL="114300" distR="114300" simplePos="0" relativeHeight="251658240" behindDoc="0" locked="0" layoutInCell="1" allowOverlap="1" wp14:anchorId="777E7C11" wp14:editId="4A6A912F">
                <wp:simplePos x="0" y="0"/>
                <wp:positionH relativeFrom="column">
                  <wp:posOffset>2671742</wp:posOffset>
                </wp:positionH>
                <wp:positionV relativeFrom="page">
                  <wp:posOffset>-3810</wp:posOffset>
                </wp:positionV>
                <wp:extent cx="457200" cy="435600"/>
                <wp:effectExtent l="0" t="0" r="0" b="3175"/>
                <wp:wrapNone/>
                <wp:docPr id="1423060194" name="Picture 1423060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scania_symbol_mono_black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3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0D3158" w:rsidRPr="007125A8" w14:paraId="5E9D6E33" w14:textId="77777777" w:rsidTr="004F67DE">
      <w:trPr>
        <w:gridAfter w:val="1"/>
        <w:wAfter w:w="228" w:type="dxa"/>
        <w:trHeight w:val="20"/>
      </w:trPr>
      <w:tc>
        <w:tcPr>
          <w:tcW w:w="3119" w:type="dxa"/>
        </w:tcPr>
        <w:p w14:paraId="11D03A2F" w14:textId="77777777" w:rsidR="000D3158" w:rsidRPr="007125A8" w:rsidRDefault="000D3158" w:rsidP="006120E6">
          <w:pPr>
            <w:pStyle w:val="Header"/>
            <w:spacing w:before="40"/>
          </w:pPr>
        </w:p>
      </w:tc>
      <w:tc>
        <w:tcPr>
          <w:tcW w:w="6243" w:type="dxa"/>
          <w:gridSpan w:val="3"/>
        </w:tcPr>
        <w:p w14:paraId="7C54DC89" w14:textId="77777777" w:rsidR="000D3158" w:rsidRPr="007125A8" w:rsidRDefault="000D3158" w:rsidP="006120E6">
          <w:pPr>
            <w:pStyle w:val="Header"/>
            <w:spacing w:before="40"/>
            <w:rPr>
              <w:sz w:val="14"/>
              <w:szCs w:val="14"/>
            </w:rPr>
          </w:pPr>
        </w:p>
      </w:tc>
    </w:tr>
    <w:tr w:rsidR="00413FDA" w:rsidRPr="007125A8" w14:paraId="146104FB" w14:textId="77777777" w:rsidTr="004F67DE">
      <w:trPr>
        <w:gridAfter w:val="1"/>
        <w:wAfter w:w="230" w:type="dxa"/>
        <w:trHeight w:val="20"/>
      </w:trPr>
      <w:tc>
        <w:tcPr>
          <w:tcW w:w="3119" w:type="dxa"/>
        </w:tcPr>
        <w:p w14:paraId="5899933C" w14:textId="77777777" w:rsidR="00413FDA" w:rsidRPr="007125A8" w:rsidRDefault="00413FDA" w:rsidP="006120E6">
          <w:pPr>
            <w:pStyle w:val="Header"/>
            <w:spacing w:before="40"/>
            <w:rPr>
              <w:sz w:val="14"/>
              <w:szCs w:val="14"/>
            </w:rPr>
          </w:pPr>
          <w:r w:rsidRPr="007125A8">
            <w:rPr>
              <w:sz w:val="14"/>
              <w:szCs w:val="14"/>
            </w:rPr>
            <w:t>Document type</w:t>
          </w:r>
        </w:p>
      </w:tc>
      <w:tc>
        <w:tcPr>
          <w:tcW w:w="4678" w:type="dxa"/>
          <w:gridSpan w:val="2"/>
        </w:tcPr>
        <w:p w14:paraId="16B2568A" w14:textId="77777777" w:rsidR="00413FDA" w:rsidRPr="007125A8" w:rsidRDefault="00413FDA" w:rsidP="006120E6">
          <w:pPr>
            <w:pStyle w:val="Header"/>
            <w:spacing w:before="40"/>
            <w:rPr>
              <w:sz w:val="14"/>
              <w:szCs w:val="14"/>
            </w:rPr>
          </w:pPr>
          <w:r w:rsidRPr="007125A8">
            <w:rPr>
              <w:sz w:val="14"/>
              <w:szCs w:val="14"/>
            </w:rPr>
            <w:t>Title</w:t>
          </w:r>
        </w:p>
      </w:tc>
      <w:tc>
        <w:tcPr>
          <w:tcW w:w="1563" w:type="dxa"/>
        </w:tcPr>
        <w:p w14:paraId="52AEBBA2" w14:textId="77777777" w:rsidR="00413FDA" w:rsidRPr="007125A8" w:rsidRDefault="00413FDA" w:rsidP="006120E6">
          <w:pPr>
            <w:pStyle w:val="Header"/>
            <w:spacing w:before="40"/>
            <w:rPr>
              <w:sz w:val="14"/>
              <w:szCs w:val="14"/>
            </w:rPr>
          </w:pPr>
          <w:r w:rsidRPr="007125A8">
            <w:rPr>
              <w:sz w:val="14"/>
              <w:szCs w:val="14"/>
            </w:rPr>
            <w:t>Issue</w:t>
          </w:r>
        </w:p>
      </w:tc>
    </w:tr>
    <w:tr w:rsidR="00AB1A24" w:rsidRPr="00413FDA" w14:paraId="03AA0770" w14:textId="77777777" w:rsidTr="004F67DE">
      <w:trPr>
        <w:gridAfter w:val="1"/>
        <w:wAfter w:w="230" w:type="dxa"/>
        <w:trHeight w:val="20"/>
      </w:trPr>
      <w:tc>
        <w:tcPr>
          <w:tcW w:w="3119" w:type="dxa"/>
        </w:tcPr>
        <w:p w14:paraId="6908BD77" w14:textId="7ADA54CB" w:rsidR="00AB1A24" w:rsidRPr="00413FDA" w:rsidRDefault="004F67DE" w:rsidP="006120E6">
          <w:pPr>
            <w:pStyle w:val="Header"/>
            <w:spacing w:before="40"/>
            <w:rPr>
              <w:szCs w:val="22"/>
            </w:rPr>
          </w:pPr>
          <w:r>
            <w:rPr>
              <w:szCs w:val="22"/>
            </w:rPr>
            <w:t>INSTRUCTION</w:t>
          </w:r>
        </w:p>
      </w:tc>
      <w:tc>
        <w:tcPr>
          <w:tcW w:w="4678" w:type="dxa"/>
          <w:gridSpan w:val="2"/>
        </w:tcPr>
        <w:p w14:paraId="0F59657C" w14:textId="7C491B4C" w:rsidR="00AB1A24" w:rsidRPr="00413FDA" w:rsidRDefault="00AE0140" w:rsidP="006120E6">
          <w:pPr>
            <w:pStyle w:val="Header"/>
            <w:spacing w:before="40"/>
            <w:rPr>
              <w:szCs w:val="22"/>
            </w:rPr>
          </w:pPr>
          <w:r w:rsidRPr="004F67DE">
            <w:rPr>
              <w:sz w:val="20"/>
              <w:szCs w:val="20"/>
            </w:rPr>
            <w:t xml:space="preserve">Guideline - </w:t>
          </w:r>
          <w:r w:rsidR="00E36B4E" w:rsidRPr="001B2B17">
            <w:t xml:space="preserve">How to request an ICD </w:t>
          </w:r>
          <w:r w:rsidR="00E36B4E">
            <w:t>for a chassis number/ Product Individual number</w:t>
          </w:r>
        </w:p>
      </w:tc>
      <w:tc>
        <w:tcPr>
          <w:tcW w:w="1563" w:type="dxa"/>
        </w:tcPr>
        <w:p w14:paraId="7397050F" w14:textId="41E48BC8" w:rsidR="00AB1A24" w:rsidRPr="00413FDA" w:rsidRDefault="00E36B4E" w:rsidP="006120E6">
          <w:pPr>
            <w:pStyle w:val="Header"/>
            <w:spacing w:before="40"/>
            <w:rPr>
              <w:szCs w:val="22"/>
            </w:rPr>
          </w:pPr>
          <w:bookmarkStart w:id="14" w:name="Issue"/>
          <w:bookmarkEnd w:id="14"/>
          <w:r>
            <w:rPr>
              <w:szCs w:val="22"/>
            </w:rPr>
            <w:t>1</w:t>
          </w:r>
        </w:p>
      </w:tc>
    </w:tr>
    <w:tr w:rsidR="000D3158" w:rsidRPr="007125A8" w14:paraId="6BF79DB9" w14:textId="77777777" w:rsidTr="004F67DE">
      <w:trPr>
        <w:gridAfter w:val="1"/>
        <w:wAfter w:w="230" w:type="dxa"/>
        <w:trHeight w:val="20"/>
      </w:trPr>
      <w:tc>
        <w:tcPr>
          <w:tcW w:w="3119" w:type="dxa"/>
        </w:tcPr>
        <w:p w14:paraId="2CEC1840" w14:textId="77777777" w:rsidR="000D3158" w:rsidRPr="007125A8" w:rsidRDefault="000D3158" w:rsidP="006120E6">
          <w:pPr>
            <w:pStyle w:val="Header"/>
            <w:spacing w:before="40"/>
            <w:rPr>
              <w:sz w:val="14"/>
              <w:szCs w:val="14"/>
            </w:rPr>
          </w:pPr>
          <w:r w:rsidRPr="007125A8">
            <w:rPr>
              <w:sz w:val="14"/>
              <w:szCs w:val="14"/>
            </w:rPr>
            <w:t>Approved by (department acronym</w:t>
          </w:r>
          <w:r>
            <w:rPr>
              <w:sz w:val="14"/>
              <w:szCs w:val="14"/>
            </w:rPr>
            <w:t>,</w:t>
          </w:r>
          <w:r w:rsidRPr="007125A8">
            <w:rPr>
              <w:sz w:val="14"/>
              <w:szCs w:val="14"/>
            </w:rPr>
            <w:t xml:space="preserve"> name)</w:t>
          </w:r>
        </w:p>
      </w:tc>
      <w:tc>
        <w:tcPr>
          <w:tcW w:w="4678" w:type="dxa"/>
          <w:gridSpan w:val="2"/>
        </w:tcPr>
        <w:p w14:paraId="786B0A71" w14:textId="77777777" w:rsidR="000D3158" w:rsidRPr="007125A8" w:rsidRDefault="00413FDA" w:rsidP="006120E6">
          <w:pPr>
            <w:pStyle w:val="Header"/>
            <w:spacing w:before="40"/>
            <w:rPr>
              <w:sz w:val="14"/>
              <w:szCs w:val="14"/>
            </w:rPr>
          </w:pPr>
          <w:r w:rsidRPr="007125A8">
            <w:rPr>
              <w:sz w:val="14"/>
              <w:szCs w:val="14"/>
            </w:rPr>
            <w:t>File name</w:t>
          </w:r>
        </w:p>
      </w:tc>
      <w:tc>
        <w:tcPr>
          <w:tcW w:w="1563" w:type="dxa"/>
        </w:tcPr>
        <w:p w14:paraId="3D7C7DEC" w14:textId="77777777" w:rsidR="000D3158" w:rsidRPr="007125A8" w:rsidRDefault="000D3158" w:rsidP="006120E6">
          <w:pPr>
            <w:pStyle w:val="Header"/>
            <w:spacing w:before="40"/>
            <w:rPr>
              <w:sz w:val="14"/>
              <w:szCs w:val="14"/>
            </w:rPr>
          </w:pPr>
          <w:r w:rsidRPr="007125A8">
            <w:rPr>
              <w:sz w:val="14"/>
              <w:szCs w:val="14"/>
            </w:rPr>
            <w:t>Info class</w:t>
          </w:r>
        </w:p>
      </w:tc>
    </w:tr>
    <w:tr w:rsidR="000D3158" w:rsidRPr="007125A8" w14:paraId="0F1993B1" w14:textId="77777777" w:rsidTr="004F67DE">
      <w:trPr>
        <w:gridAfter w:val="1"/>
        <w:wAfter w:w="230" w:type="dxa"/>
        <w:trHeight w:val="20"/>
      </w:trPr>
      <w:tc>
        <w:tcPr>
          <w:tcW w:w="3119" w:type="dxa"/>
        </w:tcPr>
        <w:p w14:paraId="156ABDFE" w14:textId="3A67E5C2" w:rsidR="000D3158" w:rsidRPr="007125A8" w:rsidRDefault="005B4C6E" w:rsidP="006120E6">
          <w:pPr>
            <w:pStyle w:val="Header"/>
          </w:pPr>
          <w:bookmarkStart w:id="15" w:name="ApprovedDept"/>
          <w:r>
            <w:t>K</w:t>
          </w:r>
          <w:bookmarkEnd w:id="15"/>
          <w:r w:rsidR="00E36B4E">
            <w:t>DD</w:t>
          </w:r>
          <w:r w:rsidR="0042622A">
            <w:t>B</w:t>
          </w:r>
          <w:r w:rsidR="000D3158" w:rsidRPr="007125A8">
            <w:t xml:space="preserve">  </w:t>
          </w:r>
          <w:bookmarkStart w:id="16" w:name="ApprovedName"/>
          <w:bookmarkEnd w:id="16"/>
        </w:p>
      </w:tc>
      <w:tc>
        <w:tcPr>
          <w:tcW w:w="4678" w:type="dxa"/>
          <w:gridSpan w:val="2"/>
        </w:tcPr>
        <w:p w14:paraId="3B076F72" w14:textId="785BA889" w:rsidR="000D3158" w:rsidRPr="007125A8" w:rsidRDefault="00E21A61" w:rsidP="006120E6">
          <w:pPr>
            <w:pStyle w:val="Header"/>
          </w:pPr>
          <w:r>
            <w:rPr>
              <w:sz w:val="20"/>
              <w:szCs w:val="22"/>
            </w:rPr>
            <w:t>xxxxxxxxxxx</w:t>
          </w:r>
        </w:p>
      </w:tc>
      <w:tc>
        <w:tcPr>
          <w:tcW w:w="1563" w:type="dxa"/>
        </w:tcPr>
        <w:p w14:paraId="274B4EC5" w14:textId="5D199C94" w:rsidR="000D3158" w:rsidRPr="007125A8" w:rsidRDefault="005B4C6E" w:rsidP="006120E6">
          <w:pPr>
            <w:pStyle w:val="Header"/>
          </w:pPr>
          <w:bookmarkStart w:id="17" w:name="InfoClass"/>
          <w:r w:rsidRPr="005B4C6E">
            <w:t>Internal</w:t>
          </w:r>
          <w:bookmarkEnd w:id="17"/>
        </w:p>
      </w:tc>
    </w:tr>
    <w:tr w:rsidR="000D3158" w:rsidRPr="007125A8" w14:paraId="4693AC8E" w14:textId="77777777" w:rsidTr="004F67DE">
      <w:trPr>
        <w:gridAfter w:val="1"/>
        <w:wAfter w:w="230" w:type="dxa"/>
        <w:trHeight w:val="20"/>
      </w:trPr>
      <w:tc>
        <w:tcPr>
          <w:tcW w:w="3119" w:type="dxa"/>
        </w:tcPr>
        <w:p w14:paraId="6343A2A6" w14:textId="77777777" w:rsidR="000D3158" w:rsidRPr="007125A8" w:rsidRDefault="000D3158" w:rsidP="006120E6">
          <w:pPr>
            <w:pStyle w:val="Header"/>
            <w:spacing w:before="40"/>
            <w:rPr>
              <w:sz w:val="14"/>
              <w:szCs w:val="14"/>
            </w:rPr>
          </w:pPr>
          <w:r w:rsidRPr="007125A8">
            <w:rPr>
              <w:sz w:val="14"/>
              <w:szCs w:val="14"/>
            </w:rPr>
            <w:t>Issued by (department acronym name phone)</w:t>
          </w:r>
        </w:p>
      </w:tc>
      <w:tc>
        <w:tcPr>
          <w:tcW w:w="4678" w:type="dxa"/>
          <w:gridSpan w:val="2"/>
        </w:tcPr>
        <w:p w14:paraId="34C3A0BC" w14:textId="77777777" w:rsidR="000D3158" w:rsidRPr="007125A8" w:rsidRDefault="00413FDA" w:rsidP="006120E6">
          <w:pPr>
            <w:pStyle w:val="Header"/>
            <w:spacing w:before="40"/>
            <w:rPr>
              <w:sz w:val="14"/>
              <w:szCs w:val="14"/>
            </w:rPr>
          </w:pPr>
          <w:r w:rsidRPr="007125A8">
            <w:rPr>
              <w:sz w:val="14"/>
              <w:szCs w:val="14"/>
            </w:rPr>
            <w:t>Date</w:t>
          </w:r>
        </w:p>
      </w:tc>
      <w:tc>
        <w:tcPr>
          <w:tcW w:w="1563" w:type="dxa"/>
        </w:tcPr>
        <w:p w14:paraId="4FFA0B63" w14:textId="77777777" w:rsidR="000D3158" w:rsidRPr="007125A8" w:rsidRDefault="000D3158" w:rsidP="006120E6">
          <w:pPr>
            <w:pStyle w:val="Header"/>
            <w:spacing w:before="40"/>
            <w:rPr>
              <w:sz w:val="14"/>
              <w:szCs w:val="14"/>
            </w:rPr>
          </w:pPr>
          <w:r w:rsidRPr="007125A8">
            <w:rPr>
              <w:sz w:val="14"/>
              <w:szCs w:val="14"/>
            </w:rPr>
            <w:t>Page</w:t>
          </w:r>
        </w:p>
      </w:tc>
    </w:tr>
    <w:tr w:rsidR="000D3158" w:rsidRPr="007125A8" w14:paraId="7421A9CE" w14:textId="77777777" w:rsidTr="004F67DE">
      <w:trPr>
        <w:gridAfter w:val="1"/>
        <w:wAfter w:w="230" w:type="dxa"/>
        <w:trHeight w:val="20"/>
      </w:trPr>
      <w:tc>
        <w:tcPr>
          <w:tcW w:w="3119" w:type="dxa"/>
          <w:tcBorders>
            <w:bottom w:val="single" w:sz="4" w:space="0" w:color="auto"/>
          </w:tcBorders>
        </w:tcPr>
        <w:p w14:paraId="2A4FAA64" w14:textId="7292B35D" w:rsidR="000D3158" w:rsidRPr="00BE0593" w:rsidRDefault="005B4C6E" w:rsidP="004F67DE">
          <w:pPr>
            <w:pStyle w:val="Header"/>
            <w:rPr>
              <w:lang w:val="sv-SE"/>
            </w:rPr>
          </w:pPr>
          <w:bookmarkStart w:id="18" w:name="IssuedDept"/>
          <w:r>
            <w:t>K</w:t>
          </w:r>
          <w:r w:rsidR="0042622A">
            <w:t>DD</w:t>
          </w:r>
          <w:r>
            <w:t>B</w:t>
          </w:r>
          <w:bookmarkEnd w:id="18"/>
        </w:p>
      </w:tc>
      <w:tc>
        <w:tcPr>
          <w:tcW w:w="4678" w:type="dxa"/>
          <w:gridSpan w:val="2"/>
          <w:tcBorders>
            <w:bottom w:val="single" w:sz="4" w:space="0" w:color="auto"/>
          </w:tcBorders>
        </w:tcPr>
        <w:p w14:paraId="4D4879E5" w14:textId="53F0D1C4" w:rsidR="000D3158" w:rsidRPr="007125A8" w:rsidRDefault="005B4C6E" w:rsidP="006120E6">
          <w:pPr>
            <w:pStyle w:val="Header"/>
          </w:pPr>
          <w:bookmarkStart w:id="19" w:name="Date"/>
          <w:r>
            <w:t>202</w:t>
          </w:r>
          <w:r w:rsidR="00C16DD4">
            <w:t>5</w:t>
          </w:r>
          <w:r>
            <w:t>-</w:t>
          </w:r>
          <w:r w:rsidR="0042622A">
            <w:t>1</w:t>
          </w:r>
          <w:r w:rsidR="00BE1560">
            <w:t>2-04</w:t>
          </w:r>
          <w:bookmarkEnd w:id="19"/>
        </w:p>
      </w:tc>
      <w:tc>
        <w:tcPr>
          <w:tcW w:w="1563" w:type="dxa"/>
          <w:tcBorders>
            <w:bottom w:val="single" w:sz="4" w:space="0" w:color="auto"/>
          </w:tcBorders>
        </w:tcPr>
        <w:p w14:paraId="70792F8A" w14:textId="77777777" w:rsidR="000D3158" w:rsidRPr="007125A8" w:rsidRDefault="000D3158" w:rsidP="006120E6">
          <w:pPr>
            <w:pStyle w:val="Header"/>
          </w:pPr>
          <w:r w:rsidRPr="007125A8">
            <w:fldChar w:fldCharType="begin"/>
          </w:r>
          <w:r w:rsidRPr="007125A8">
            <w:instrText xml:space="preserve"> PAGE </w:instrText>
          </w:r>
          <w:r w:rsidRPr="007125A8">
            <w:fldChar w:fldCharType="separate"/>
          </w:r>
          <w:r w:rsidR="00924DD6">
            <w:t>1</w:t>
          </w:r>
          <w:r w:rsidRPr="007125A8">
            <w:fldChar w:fldCharType="end"/>
          </w:r>
          <w:r w:rsidRPr="007125A8">
            <w:t>(</w:t>
          </w:r>
          <w:r w:rsidRPr="007125A8">
            <w:fldChar w:fldCharType="begin"/>
          </w:r>
          <w:r w:rsidRPr="007125A8">
            <w:instrText xml:space="preserve"> NUMPAGES </w:instrText>
          </w:r>
          <w:r w:rsidRPr="007125A8">
            <w:fldChar w:fldCharType="separate"/>
          </w:r>
          <w:r w:rsidR="00924DD6">
            <w:t>1</w:t>
          </w:r>
          <w:r w:rsidRPr="007125A8">
            <w:fldChar w:fldCharType="end"/>
          </w:r>
          <w:r w:rsidRPr="007125A8">
            <w:t>)</w:t>
          </w:r>
        </w:p>
      </w:tc>
    </w:tr>
  </w:tbl>
  <w:p w14:paraId="4A7C3A99" w14:textId="77777777" w:rsidR="000D3158" w:rsidRPr="007125A8" w:rsidRDefault="000D3158" w:rsidP="006120E6">
    <w:pPr>
      <w:pStyle w:val="Header"/>
      <w:rPr>
        <w:noProof w:val="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E1E33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FEA96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D08D6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27EEA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E62EF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B2D2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90AA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1ACF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E6B4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0B2A4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D6934"/>
    <w:multiLevelType w:val="hybridMultilevel"/>
    <w:tmpl w:val="8D5C7C8A"/>
    <w:lvl w:ilvl="0" w:tplc="96EEB822">
      <w:start w:val="1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024F33CE"/>
    <w:multiLevelType w:val="hybridMultilevel"/>
    <w:tmpl w:val="376A329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4662A3"/>
    <w:multiLevelType w:val="hybridMultilevel"/>
    <w:tmpl w:val="F8CE9A48"/>
    <w:lvl w:ilvl="0" w:tplc="C180D0E8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222" w:hanging="360"/>
      </w:pPr>
    </w:lvl>
    <w:lvl w:ilvl="2" w:tplc="041D001B" w:tentative="1">
      <w:start w:val="1"/>
      <w:numFmt w:val="lowerRoman"/>
      <w:lvlText w:val="%3."/>
      <w:lvlJc w:val="right"/>
      <w:pPr>
        <w:ind w:left="1942" w:hanging="180"/>
      </w:pPr>
    </w:lvl>
    <w:lvl w:ilvl="3" w:tplc="041D000F" w:tentative="1">
      <w:start w:val="1"/>
      <w:numFmt w:val="decimal"/>
      <w:lvlText w:val="%4."/>
      <w:lvlJc w:val="left"/>
      <w:pPr>
        <w:ind w:left="2662" w:hanging="360"/>
      </w:pPr>
    </w:lvl>
    <w:lvl w:ilvl="4" w:tplc="041D0019" w:tentative="1">
      <w:start w:val="1"/>
      <w:numFmt w:val="lowerLetter"/>
      <w:lvlText w:val="%5."/>
      <w:lvlJc w:val="left"/>
      <w:pPr>
        <w:ind w:left="3382" w:hanging="360"/>
      </w:pPr>
    </w:lvl>
    <w:lvl w:ilvl="5" w:tplc="041D001B" w:tentative="1">
      <w:start w:val="1"/>
      <w:numFmt w:val="lowerRoman"/>
      <w:lvlText w:val="%6."/>
      <w:lvlJc w:val="right"/>
      <w:pPr>
        <w:ind w:left="4102" w:hanging="180"/>
      </w:pPr>
    </w:lvl>
    <w:lvl w:ilvl="6" w:tplc="041D000F" w:tentative="1">
      <w:start w:val="1"/>
      <w:numFmt w:val="decimal"/>
      <w:lvlText w:val="%7."/>
      <w:lvlJc w:val="left"/>
      <w:pPr>
        <w:ind w:left="4822" w:hanging="360"/>
      </w:pPr>
    </w:lvl>
    <w:lvl w:ilvl="7" w:tplc="041D0019" w:tentative="1">
      <w:start w:val="1"/>
      <w:numFmt w:val="lowerLetter"/>
      <w:lvlText w:val="%8."/>
      <w:lvlJc w:val="left"/>
      <w:pPr>
        <w:ind w:left="5542" w:hanging="360"/>
      </w:pPr>
    </w:lvl>
    <w:lvl w:ilvl="8" w:tplc="041D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BC5389A"/>
    <w:multiLevelType w:val="hybridMultilevel"/>
    <w:tmpl w:val="8FB214AE"/>
    <w:lvl w:ilvl="0" w:tplc="13C83FA8">
      <w:start w:val="1"/>
      <w:numFmt w:val="lowerLetter"/>
      <w:lvlText w:val="%1."/>
      <w:lvlJc w:val="left"/>
      <w:pPr>
        <w:ind w:left="432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152" w:hanging="360"/>
      </w:pPr>
    </w:lvl>
    <w:lvl w:ilvl="2" w:tplc="041D001B" w:tentative="1">
      <w:start w:val="1"/>
      <w:numFmt w:val="lowerRoman"/>
      <w:lvlText w:val="%3."/>
      <w:lvlJc w:val="right"/>
      <w:pPr>
        <w:ind w:left="1872" w:hanging="180"/>
      </w:pPr>
    </w:lvl>
    <w:lvl w:ilvl="3" w:tplc="041D000F" w:tentative="1">
      <w:start w:val="1"/>
      <w:numFmt w:val="decimal"/>
      <w:lvlText w:val="%4."/>
      <w:lvlJc w:val="left"/>
      <w:pPr>
        <w:ind w:left="2592" w:hanging="360"/>
      </w:pPr>
    </w:lvl>
    <w:lvl w:ilvl="4" w:tplc="041D0019" w:tentative="1">
      <w:start w:val="1"/>
      <w:numFmt w:val="lowerLetter"/>
      <w:lvlText w:val="%5."/>
      <w:lvlJc w:val="left"/>
      <w:pPr>
        <w:ind w:left="3312" w:hanging="360"/>
      </w:pPr>
    </w:lvl>
    <w:lvl w:ilvl="5" w:tplc="041D001B" w:tentative="1">
      <w:start w:val="1"/>
      <w:numFmt w:val="lowerRoman"/>
      <w:lvlText w:val="%6."/>
      <w:lvlJc w:val="right"/>
      <w:pPr>
        <w:ind w:left="4032" w:hanging="180"/>
      </w:pPr>
    </w:lvl>
    <w:lvl w:ilvl="6" w:tplc="041D000F" w:tentative="1">
      <w:start w:val="1"/>
      <w:numFmt w:val="decimal"/>
      <w:lvlText w:val="%7."/>
      <w:lvlJc w:val="left"/>
      <w:pPr>
        <w:ind w:left="4752" w:hanging="360"/>
      </w:pPr>
    </w:lvl>
    <w:lvl w:ilvl="7" w:tplc="041D0019" w:tentative="1">
      <w:start w:val="1"/>
      <w:numFmt w:val="lowerLetter"/>
      <w:lvlText w:val="%8."/>
      <w:lvlJc w:val="left"/>
      <w:pPr>
        <w:ind w:left="5472" w:hanging="360"/>
      </w:pPr>
    </w:lvl>
    <w:lvl w:ilvl="8" w:tplc="041D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4" w15:restartNumberingAfterBreak="0">
    <w:nsid w:val="155D4B1E"/>
    <w:multiLevelType w:val="multilevel"/>
    <w:tmpl w:val="29FAA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6351203"/>
    <w:multiLevelType w:val="multilevel"/>
    <w:tmpl w:val="041D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 w15:restartNumberingAfterBreak="0">
    <w:nsid w:val="17B70259"/>
    <w:multiLevelType w:val="multilevel"/>
    <w:tmpl w:val="376A3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07391D"/>
    <w:multiLevelType w:val="hybridMultilevel"/>
    <w:tmpl w:val="AD2CF886"/>
    <w:lvl w:ilvl="0" w:tplc="041D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8F6159"/>
    <w:multiLevelType w:val="hybridMultilevel"/>
    <w:tmpl w:val="66B225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BF04B4"/>
    <w:multiLevelType w:val="hybridMultilevel"/>
    <w:tmpl w:val="1F681D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7D7C57"/>
    <w:multiLevelType w:val="hybridMultilevel"/>
    <w:tmpl w:val="E8280446"/>
    <w:lvl w:ilvl="0" w:tplc="0C86D598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3346A5D"/>
    <w:multiLevelType w:val="hybridMultilevel"/>
    <w:tmpl w:val="88E411F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6C4EE5"/>
    <w:multiLevelType w:val="hybridMultilevel"/>
    <w:tmpl w:val="E5D0FC8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A20E48"/>
    <w:multiLevelType w:val="multilevel"/>
    <w:tmpl w:val="041D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54730322"/>
    <w:multiLevelType w:val="hybridMultilevel"/>
    <w:tmpl w:val="D4A66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5223B7"/>
    <w:multiLevelType w:val="hybridMultilevel"/>
    <w:tmpl w:val="6FEADC7E"/>
    <w:lvl w:ilvl="0" w:tplc="2968F56A">
      <w:start w:val="1"/>
      <w:numFmt w:val="lowerLetter"/>
      <w:lvlText w:val="%1."/>
      <w:lvlJc w:val="left"/>
      <w:pPr>
        <w:ind w:left="93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54" w:hanging="360"/>
      </w:pPr>
    </w:lvl>
    <w:lvl w:ilvl="2" w:tplc="041D001B" w:tentative="1">
      <w:start w:val="1"/>
      <w:numFmt w:val="lowerRoman"/>
      <w:lvlText w:val="%3."/>
      <w:lvlJc w:val="right"/>
      <w:pPr>
        <w:ind w:left="2374" w:hanging="180"/>
      </w:pPr>
    </w:lvl>
    <w:lvl w:ilvl="3" w:tplc="041D000F" w:tentative="1">
      <w:start w:val="1"/>
      <w:numFmt w:val="decimal"/>
      <w:lvlText w:val="%4."/>
      <w:lvlJc w:val="left"/>
      <w:pPr>
        <w:ind w:left="3094" w:hanging="360"/>
      </w:pPr>
    </w:lvl>
    <w:lvl w:ilvl="4" w:tplc="041D0019" w:tentative="1">
      <w:start w:val="1"/>
      <w:numFmt w:val="lowerLetter"/>
      <w:lvlText w:val="%5."/>
      <w:lvlJc w:val="left"/>
      <w:pPr>
        <w:ind w:left="3814" w:hanging="360"/>
      </w:pPr>
    </w:lvl>
    <w:lvl w:ilvl="5" w:tplc="041D001B" w:tentative="1">
      <w:start w:val="1"/>
      <w:numFmt w:val="lowerRoman"/>
      <w:lvlText w:val="%6."/>
      <w:lvlJc w:val="right"/>
      <w:pPr>
        <w:ind w:left="4534" w:hanging="180"/>
      </w:pPr>
    </w:lvl>
    <w:lvl w:ilvl="6" w:tplc="041D000F" w:tentative="1">
      <w:start w:val="1"/>
      <w:numFmt w:val="decimal"/>
      <w:lvlText w:val="%7."/>
      <w:lvlJc w:val="left"/>
      <w:pPr>
        <w:ind w:left="5254" w:hanging="360"/>
      </w:pPr>
    </w:lvl>
    <w:lvl w:ilvl="7" w:tplc="041D0019" w:tentative="1">
      <w:start w:val="1"/>
      <w:numFmt w:val="lowerLetter"/>
      <w:lvlText w:val="%8."/>
      <w:lvlJc w:val="left"/>
      <w:pPr>
        <w:ind w:left="5974" w:hanging="360"/>
      </w:pPr>
    </w:lvl>
    <w:lvl w:ilvl="8" w:tplc="041D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26" w15:restartNumberingAfterBreak="0">
    <w:nsid w:val="7B7C240C"/>
    <w:multiLevelType w:val="multilevel"/>
    <w:tmpl w:val="5964B062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 w16cid:durableId="80684254">
    <w:abstractNumId w:val="26"/>
  </w:num>
  <w:num w:numId="2" w16cid:durableId="2042825130">
    <w:abstractNumId w:val="23"/>
  </w:num>
  <w:num w:numId="3" w16cid:durableId="456800988">
    <w:abstractNumId w:val="14"/>
  </w:num>
  <w:num w:numId="4" w16cid:durableId="1088844367">
    <w:abstractNumId w:val="11"/>
  </w:num>
  <w:num w:numId="5" w16cid:durableId="1831212789">
    <w:abstractNumId w:val="16"/>
  </w:num>
  <w:num w:numId="6" w16cid:durableId="603346079">
    <w:abstractNumId w:val="21"/>
  </w:num>
  <w:num w:numId="7" w16cid:durableId="1985233820">
    <w:abstractNumId w:val="15"/>
  </w:num>
  <w:num w:numId="8" w16cid:durableId="608436657">
    <w:abstractNumId w:val="8"/>
  </w:num>
  <w:num w:numId="9" w16cid:durableId="1679651449">
    <w:abstractNumId w:val="3"/>
  </w:num>
  <w:num w:numId="10" w16cid:durableId="424767506">
    <w:abstractNumId w:val="2"/>
  </w:num>
  <w:num w:numId="11" w16cid:durableId="367609737">
    <w:abstractNumId w:val="1"/>
  </w:num>
  <w:num w:numId="12" w16cid:durableId="3099202">
    <w:abstractNumId w:val="0"/>
  </w:num>
  <w:num w:numId="13" w16cid:durableId="2116517726">
    <w:abstractNumId w:val="9"/>
  </w:num>
  <w:num w:numId="14" w16cid:durableId="1433428622">
    <w:abstractNumId w:val="7"/>
  </w:num>
  <w:num w:numId="15" w16cid:durableId="1608270550">
    <w:abstractNumId w:val="6"/>
  </w:num>
  <w:num w:numId="16" w16cid:durableId="1656294945">
    <w:abstractNumId w:val="5"/>
  </w:num>
  <w:num w:numId="17" w16cid:durableId="937253230">
    <w:abstractNumId w:val="4"/>
  </w:num>
  <w:num w:numId="18" w16cid:durableId="2111660062">
    <w:abstractNumId w:val="19"/>
  </w:num>
  <w:num w:numId="19" w16cid:durableId="2017266046">
    <w:abstractNumId w:val="10"/>
  </w:num>
  <w:num w:numId="20" w16cid:durableId="736705283">
    <w:abstractNumId w:val="18"/>
  </w:num>
  <w:num w:numId="21" w16cid:durableId="398331783">
    <w:abstractNumId w:val="17"/>
  </w:num>
  <w:num w:numId="22" w16cid:durableId="1443573502">
    <w:abstractNumId w:val="13"/>
  </w:num>
  <w:num w:numId="23" w16cid:durableId="108672799">
    <w:abstractNumId w:val="24"/>
  </w:num>
  <w:num w:numId="24" w16cid:durableId="227082483">
    <w:abstractNumId w:val="20"/>
  </w:num>
  <w:num w:numId="25" w16cid:durableId="1114597892">
    <w:abstractNumId w:val="12"/>
  </w:num>
  <w:num w:numId="26" w16cid:durableId="1807236243">
    <w:abstractNumId w:val="25"/>
  </w:num>
  <w:num w:numId="27" w16cid:durableId="853418537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lerean Vitor Hugo">
    <w15:presenceInfo w15:providerId="AD" w15:userId="S::vitor.glerean@scania.com::b0411087-16f4-458a-a584-8bd1ddafa7d9"/>
  </w15:person>
  <w15:person w15:author="Malmlöf Clas">
    <w15:presenceInfo w15:providerId="AD" w15:userId="S::clas.malmlof@scania.com::bdf2eaf5-8ca1-4926-a709-63e484d5c61a"/>
  </w15:person>
  <w15:person w15:author="Mårtensson Emma">
    <w15:presenceInfo w15:providerId="AD" w15:userId="S::emma.x.martensson@scania.com::d672a307-bbf7-492a-ba37-37bb5ea6c2c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C6E"/>
    <w:rsid w:val="00000240"/>
    <w:rsid w:val="00000EAF"/>
    <w:rsid w:val="00006D96"/>
    <w:rsid w:val="000078C2"/>
    <w:rsid w:val="00007E0B"/>
    <w:rsid w:val="00010195"/>
    <w:rsid w:val="0001076F"/>
    <w:rsid w:val="00011D57"/>
    <w:rsid w:val="00013281"/>
    <w:rsid w:val="000143F9"/>
    <w:rsid w:val="00014492"/>
    <w:rsid w:val="000146EF"/>
    <w:rsid w:val="000153F1"/>
    <w:rsid w:val="000154EA"/>
    <w:rsid w:val="00015D2B"/>
    <w:rsid w:val="00015F04"/>
    <w:rsid w:val="00016AAB"/>
    <w:rsid w:val="00016AB5"/>
    <w:rsid w:val="000173E0"/>
    <w:rsid w:val="00017A83"/>
    <w:rsid w:val="0002074C"/>
    <w:rsid w:val="00022646"/>
    <w:rsid w:val="00022FCD"/>
    <w:rsid w:val="0002345A"/>
    <w:rsid w:val="000247AF"/>
    <w:rsid w:val="000248D0"/>
    <w:rsid w:val="00025425"/>
    <w:rsid w:val="0002564A"/>
    <w:rsid w:val="00026A44"/>
    <w:rsid w:val="000272E1"/>
    <w:rsid w:val="00030873"/>
    <w:rsid w:val="0003120D"/>
    <w:rsid w:val="000316F6"/>
    <w:rsid w:val="000323B4"/>
    <w:rsid w:val="000331ED"/>
    <w:rsid w:val="0003466F"/>
    <w:rsid w:val="00034C1C"/>
    <w:rsid w:val="0003740B"/>
    <w:rsid w:val="0004133D"/>
    <w:rsid w:val="00043647"/>
    <w:rsid w:val="00044A7B"/>
    <w:rsid w:val="000450F7"/>
    <w:rsid w:val="000458C5"/>
    <w:rsid w:val="0004621E"/>
    <w:rsid w:val="000470C1"/>
    <w:rsid w:val="00047DD8"/>
    <w:rsid w:val="00047E55"/>
    <w:rsid w:val="000503E4"/>
    <w:rsid w:val="000522D1"/>
    <w:rsid w:val="000522FA"/>
    <w:rsid w:val="00054251"/>
    <w:rsid w:val="000542CB"/>
    <w:rsid w:val="00055260"/>
    <w:rsid w:val="000552E7"/>
    <w:rsid w:val="00055B67"/>
    <w:rsid w:val="000575A5"/>
    <w:rsid w:val="000576C9"/>
    <w:rsid w:val="00057987"/>
    <w:rsid w:val="00061333"/>
    <w:rsid w:val="00061900"/>
    <w:rsid w:val="00061E4F"/>
    <w:rsid w:val="00063725"/>
    <w:rsid w:val="00063AB6"/>
    <w:rsid w:val="00063F49"/>
    <w:rsid w:val="00064BE3"/>
    <w:rsid w:val="00066DE8"/>
    <w:rsid w:val="00067C62"/>
    <w:rsid w:val="00070E34"/>
    <w:rsid w:val="00072979"/>
    <w:rsid w:val="00074CD1"/>
    <w:rsid w:val="00075EF1"/>
    <w:rsid w:val="00075F54"/>
    <w:rsid w:val="00076B80"/>
    <w:rsid w:val="00076F90"/>
    <w:rsid w:val="00076F95"/>
    <w:rsid w:val="000774C6"/>
    <w:rsid w:val="000778E3"/>
    <w:rsid w:val="00082376"/>
    <w:rsid w:val="000827E3"/>
    <w:rsid w:val="00083E8B"/>
    <w:rsid w:val="00090926"/>
    <w:rsid w:val="00091694"/>
    <w:rsid w:val="00091EC0"/>
    <w:rsid w:val="00092379"/>
    <w:rsid w:val="0009312B"/>
    <w:rsid w:val="000933D5"/>
    <w:rsid w:val="000952BA"/>
    <w:rsid w:val="000A0A96"/>
    <w:rsid w:val="000A2858"/>
    <w:rsid w:val="000A40B4"/>
    <w:rsid w:val="000A57F9"/>
    <w:rsid w:val="000A7620"/>
    <w:rsid w:val="000B179D"/>
    <w:rsid w:val="000B1B9B"/>
    <w:rsid w:val="000B331B"/>
    <w:rsid w:val="000B37D4"/>
    <w:rsid w:val="000B59D4"/>
    <w:rsid w:val="000B6CAA"/>
    <w:rsid w:val="000B72A8"/>
    <w:rsid w:val="000B7DA1"/>
    <w:rsid w:val="000C0878"/>
    <w:rsid w:val="000C14B2"/>
    <w:rsid w:val="000C1E46"/>
    <w:rsid w:val="000C2422"/>
    <w:rsid w:val="000C28FC"/>
    <w:rsid w:val="000C3BAA"/>
    <w:rsid w:val="000C4A16"/>
    <w:rsid w:val="000C6DD7"/>
    <w:rsid w:val="000C717F"/>
    <w:rsid w:val="000C764E"/>
    <w:rsid w:val="000D0599"/>
    <w:rsid w:val="000D11ED"/>
    <w:rsid w:val="000D3158"/>
    <w:rsid w:val="000D34CE"/>
    <w:rsid w:val="000D489A"/>
    <w:rsid w:val="000D7422"/>
    <w:rsid w:val="000E14D1"/>
    <w:rsid w:val="000E43F0"/>
    <w:rsid w:val="000E45D9"/>
    <w:rsid w:val="000E6280"/>
    <w:rsid w:val="000F072F"/>
    <w:rsid w:val="000F18F8"/>
    <w:rsid w:val="000F1F2F"/>
    <w:rsid w:val="000F3517"/>
    <w:rsid w:val="000F55E2"/>
    <w:rsid w:val="000F73D2"/>
    <w:rsid w:val="000F7DDE"/>
    <w:rsid w:val="001002D5"/>
    <w:rsid w:val="001017CD"/>
    <w:rsid w:val="0010198C"/>
    <w:rsid w:val="00101E81"/>
    <w:rsid w:val="001023C0"/>
    <w:rsid w:val="00103314"/>
    <w:rsid w:val="00104B01"/>
    <w:rsid w:val="00104CE3"/>
    <w:rsid w:val="00104DC5"/>
    <w:rsid w:val="00105D81"/>
    <w:rsid w:val="00106394"/>
    <w:rsid w:val="001078E9"/>
    <w:rsid w:val="0011002F"/>
    <w:rsid w:val="00110548"/>
    <w:rsid w:val="001106D7"/>
    <w:rsid w:val="00111122"/>
    <w:rsid w:val="00111791"/>
    <w:rsid w:val="00113A39"/>
    <w:rsid w:val="001144CB"/>
    <w:rsid w:val="00120303"/>
    <w:rsid w:val="00120F96"/>
    <w:rsid w:val="001238E9"/>
    <w:rsid w:val="00125B7A"/>
    <w:rsid w:val="00125FB8"/>
    <w:rsid w:val="0012730F"/>
    <w:rsid w:val="00130903"/>
    <w:rsid w:val="00131499"/>
    <w:rsid w:val="00131AFD"/>
    <w:rsid w:val="00131D22"/>
    <w:rsid w:val="00134695"/>
    <w:rsid w:val="00134924"/>
    <w:rsid w:val="00134E99"/>
    <w:rsid w:val="00134F4C"/>
    <w:rsid w:val="00135946"/>
    <w:rsid w:val="00135D70"/>
    <w:rsid w:val="00135D86"/>
    <w:rsid w:val="00136695"/>
    <w:rsid w:val="001368C6"/>
    <w:rsid w:val="0013716C"/>
    <w:rsid w:val="00142896"/>
    <w:rsid w:val="00146943"/>
    <w:rsid w:val="00150317"/>
    <w:rsid w:val="00151959"/>
    <w:rsid w:val="00151EEE"/>
    <w:rsid w:val="001529ED"/>
    <w:rsid w:val="00153003"/>
    <w:rsid w:val="001535E1"/>
    <w:rsid w:val="00153BEA"/>
    <w:rsid w:val="0015409C"/>
    <w:rsid w:val="00156636"/>
    <w:rsid w:val="00166758"/>
    <w:rsid w:val="00167696"/>
    <w:rsid w:val="00167E77"/>
    <w:rsid w:val="001710E4"/>
    <w:rsid w:val="001711B1"/>
    <w:rsid w:val="001721B0"/>
    <w:rsid w:val="001726E7"/>
    <w:rsid w:val="00172842"/>
    <w:rsid w:val="00175902"/>
    <w:rsid w:val="001760AA"/>
    <w:rsid w:val="00181638"/>
    <w:rsid w:val="00182B72"/>
    <w:rsid w:val="00182E0B"/>
    <w:rsid w:val="00183087"/>
    <w:rsid w:val="001834AA"/>
    <w:rsid w:val="001834D1"/>
    <w:rsid w:val="001861C5"/>
    <w:rsid w:val="00187199"/>
    <w:rsid w:val="001900AA"/>
    <w:rsid w:val="0019061E"/>
    <w:rsid w:val="0019587F"/>
    <w:rsid w:val="0019700E"/>
    <w:rsid w:val="001A2586"/>
    <w:rsid w:val="001A341D"/>
    <w:rsid w:val="001A5592"/>
    <w:rsid w:val="001A58A2"/>
    <w:rsid w:val="001A5B45"/>
    <w:rsid w:val="001A7334"/>
    <w:rsid w:val="001B0152"/>
    <w:rsid w:val="001B03C5"/>
    <w:rsid w:val="001B0950"/>
    <w:rsid w:val="001B2924"/>
    <w:rsid w:val="001B2B17"/>
    <w:rsid w:val="001B3BA2"/>
    <w:rsid w:val="001B3CEA"/>
    <w:rsid w:val="001B4357"/>
    <w:rsid w:val="001B5443"/>
    <w:rsid w:val="001B56B8"/>
    <w:rsid w:val="001B5BD7"/>
    <w:rsid w:val="001B6B24"/>
    <w:rsid w:val="001C17E0"/>
    <w:rsid w:val="001C19AD"/>
    <w:rsid w:val="001C3407"/>
    <w:rsid w:val="001C3921"/>
    <w:rsid w:val="001C508D"/>
    <w:rsid w:val="001C6B35"/>
    <w:rsid w:val="001C7DD3"/>
    <w:rsid w:val="001D039B"/>
    <w:rsid w:val="001D1AC1"/>
    <w:rsid w:val="001D1B4C"/>
    <w:rsid w:val="001D219F"/>
    <w:rsid w:val="001D4C0D"/>
    <w:rsid w:val="001D51F0"/>
    <w:rsid w:val="001D7943"/>
    <w:rsid w:val="001E2589"/>
    <w:rsid w:val="001E4F10"/>
    <w:rsid w:val="001E6A45"/>
    <w:rsid w:val="001E7A90"/>
    <w:rsid w:val="001F252F"/>
    <w:rsid w:val="001F2969"/>
    <w:rsid w:val="001F400F"/>
    <w:rsid w:val="001F45BD"/>
    <w:rsid w:val="001F5A0B"/>
    <w:rsid w:val="001F5DBA"/>
    <w:rsid w:val="001F6B71"/>
    <w:rsid w:val="002017A0"/>
    <w:rsid w:val="00201A86"/>
    <w:rsid w:val="002027FA"/>
    <w:rsid w:val="002126B1"/>
    <w:rsid w:val="00212C0D"/>
    <w:rsid w:val="002131DD"/>
    <w:rsid w:val="00213646"/>
    <w:rsid w:val="0021392D"/>
    <w:rsid w:val="0021409A"/>
    <w:rsid w:val="00220038"/>
    <w:rsid w:val="002221BE"/>
    <w:rsid w:val="00224C45"/>
    <w:rsid w:val="00224E48"/>
    <w:rsid w:val="00227AAD"/>
    <w:rsid w:val="0023158F"/>
    <w:rsid w:val="002321BC"/>
    <w:rsid w:val="0023252D"/>
    <w:rsid w:val="0023385A"/>
    <w:rsid w:val="002339B6"/>
    <w:rsid w:val="002344B2"/>
    <w:rsid w:val="0023576E"/>
    <w:rsid w:val="00240D0E"/>
    <w:rsid w:val="00243E8F"/>
    <w:rsid w:val="00244225"/>
    <w:rsid w:val="00244412"/>
    <w:rsid w:val="002449E4"/>
    <w:rsid w:val="0024628B"/>
    <w:rsid w:val="00246ACD"/>
    <w:rsid w:val="00246D86"/>
    <w:rsid w:val="00247C6F"/>
    <w:rsid w:val="00250E32"/>
    <w:rsid w:val="00250EC9"/>
    <w:rsid w:val="002515A6"/>
    <w:rsid w:val="002535DA"/>
    <w:rsid w:val="002543F4"/>
    <w:rsid w:val="002558FE"/>
    <w:rsid w:val="0025729C"/>
    <w:rsid w:val="0025777F"/>
    <w:rsid w:val="00260E6D"/>
    <w:rsid w:val="0026280C"/>
    <w:rsid w:val="002630B6"/>
    <w:rsid w:val="00264B01"/>
    <w:rsid w:val="00264DC7"/>
    <w:rsid w:val="00265FDD"/>
    <w:rsid w:val="00270DD6"/>
    <w:rsid w:val="0027120F"/>
    <w:rsid w:val="0027176C"/>
    <w:rsid w:val="00272988"/>
    <w:rsid w:val="00276545"/>
    <w:rsid w:val="00276EA0"/>
    <w:rsid w:val="00277253"/>
    <w:rsid w:val="002800FB"/>
    <w:rsid w:val="0028089D"/>
    <w:rsid w:val="00280FD0"/>
    <w:rsid w:val="0028107D"/>
    <w:rsid w:val="0028170A"/>
    <w:rsid w:val="00281A9B"/>
    <w:rsid w:val="00281CE5"/>
    <w:rsid w:val="00281E0E"/>
    <w:rsid w:val="002823F1"/>
    <w:rsid w:val="002826EB"/>
    <w:rsid w:val="00282CD1"/>
    <w:rsid w:val="002850A1"/>
    <w:rsid w:val="0028613C"/>
    <w:rsid w:val="00290ECE"/>
    <w:rsid w:val="00290F84"/>
    <w:rsid w:val="00292120"/>
    <w:rsid w:val="002945AF"/>
    <w:rsid w:val="00294C79"/>
    <w:rsid w:val="00297C08"/>
    <w:rsid w:val="002A029D"/>
    <w:rsid w:val="002A0A77"/>
    <w:rsid w:val="002A0B63"/>
    <w:rsid w:val="002A11FC"/>
    <w:rsid w:val="002A1710"/>
    <w:rsid w:val="002A2ADC"/>
    <w:rsid w:val="002A433A"/>
    <w:rsid w:val="002A45A6"/>
    <w:rsid w:val="002A4D6F"/>
    <w:rsid w:val="002A5263"/>
    <w:rsid w:val="002A6863"/>
    <w:rsid w:val="002A78FA"/>
    <w:rsid w:val="002A7C3A"/>
    <w:rsid w:val="002A7E1C"/>
    <w:rsid w:val="002A7FAC"/>
    <w:rsid w:val="002B0234"/>
    <w:rsid w:val="002B1D47"/>
    <w:rsid w:val="002B1ED3"/>
    <w:rsid w:val="002B3A80"/>
    <w:rsid w:val="002B441C"/>
    <w:rsid w:val="002B5316"/>
    <w:rsid w:val="002B7011"/>
    <w:rsid w:val="002B732B"/>
    <w:rsid w:val="002B79A4"/>
    <w:rsid w:val="002B7FF1"/>
    <w:rsid w:val="002C1009"/>
    <w:rsid w:val="002C242A"/>
    <w:rsid w:val="002C272A"/>
    <w:rsid w:val="002C45D4"/>
    <w:rsid w:val="002C6752"/>
    <w:rsid w:val="002D0285"/>
    <w:rsid w:val="002D0E0D"/>
    <w:rsid w:val="002D11AF"/>
    <w:rsid w:val="002D2E0D"/>
    <w:rsid w:val="002D36C6"/>
    <w:rsid w:val="002D3F4A"/>
    <w:rsid w:val="002D549C"/>
    <w:rsid w:val="002D701F"/>
    <w:rsid w:val="002E01F8"/>
    <w:rsid w:val="002E1DFE"/>
    <w:rsid w:val="002E232D"/>
    <w:rsid w:val="002E2EC9"/>
    <w:rsid w:val="002E4969"/>
    <w:rsid w:val="002E5706"/>
    <w:rsid w:val="002E5EED"/>
    <w:rsid w:val="002E7C58"/>
    <w:rsid w:val="002F7286"/>
    <w:rsid w:val="00300633"/>
    <w:rsid w:val="00307144"/>
    <w:rsid w:val="0030767F"/>
    <w:rsid w:val="00307A11"/>
    <w:rsid w:val="0031310C"/>
    <w:rsid w:val="003132DC"/>
    <w:rsid w:val="00314B1B"/>
    <w:rsid w:val="00315A13"/>
    <w:rsid w:val="00315CCF"/>
    <w:rsid w:val="00317B22"/>
    <w:rsid w:val="00320638"/>
    <w:rsid w:val="00320A2B"/>
    <w:rsid w:val="00321219"/>
    <w:rsid w:val="003223EE"/>
    <w:rsid w:val="003276DB"/>
    <w:rsid w:val="003306CE"/>
    <w:rsid w:val="00331255"/>
    <w:rsid w:val="003320C8"/>
    <w:rsid w:val="003324E0"/>
    <w:rsid w:val="003329DF"/>
    <w:rsid w:val="00332F8B"/>
    <w:rsid w:val="003353D5"/>
    <w:rsid w:val="003356F8"/>
    <w:rsid w:val="00337548"/>
    <w:rsid w:val="00337D8A"/>
    <w:rsid w:val="00340366"/>
    <w:rsid w:val="00340B01"/>
    <w:rsid w:val="00341471"/>
    <w:rsid w:val="00342DA9"/>
    <w:rsid w:val="00343475"/>
    <w:rsid w:val="00343E54"/>
    <w:rsid w:val="0034420D"/>
    <w:rsid w:val="00344473"/>
    <w:rsid w:val="003446AE"/>
    <w:rsid w:val="00344AF9"/>
    <w:rsid w:val="00344CE0"/>
    <w:rsid w:val="00344E02"/>
    <w:rsid w:val="00347290"/>
    <w:rsid w:val="0035290E"/>
    <w:rsid w:val="00352FE4"/>
    <w:rsid w:val="00353378"/>
    <w:rsid w:val="00354F00"/>
    <w:rsid w:val="003556BE"/>
    <w:rsid w:val="00355F52"/>
    <w:rsid w:val="003561A8"/>
    <w:rsid w:val="00357B4C"/>
    <w:rsid w:val="00360444"/>
    <w:rsid w:val="0036064B"/>
    <w:rsid w:val="00363C41"/>
    <w:rsid w:val="003646CC"/>
    <w:rsid w:val="003648AD"/>
    <w:rsid w:val="00364ACD"/>
    <w:rsid w:val="00364D0D"/>
    <w:rsid w:val="00364F10"/>
    <w:rsid w:val="0036603B"/>
    <w:rsid w:val="003674CD"/>
    <w:rsid w:val="00370063"/>
    <w:rsid w:val="003717D1"/>
    <w:rsid w:val="003718BF"/>
    <w:rsid w:val="00374FCF"/>
    <w:rsid w:val="00375827"/>
    <w:rsid w:val="00375DE5"/>
    <w:rsid w:val="0038249D"/>
    <w:rsid w:val="00382526"/>
    <w:rsid w:val="0038295E"/>
    <w:rsid w:val="00382CA6"/>
    <w:rsid w:val="003838FC"/>
    <w:rsid w:val="00383C73"/>
    <w:rsid w:val="003843E9"/>
    <w:rsid w:val="003847E6"/>
    <w:rsid w:val="00385329"/>
    <w:rsid w:val="00386B24"/>
    <w:rsid w:val="0038729C"/>
    <w:rsid w:val="0038743B"/>
    <w:rsid w:val="00387963"/>
    <w:rsid w:val="00390EBB"/>
    <w:rsid w:val="00390F00"/>
    <w:rsid w:val="0039107D"/>
    <w:rsid w:val="003913C2"/>
    <w:rsid w:val="00392550"/>
    <w:rsid w:val="0039310D"/>
    <w:rsid w:val="00393CBD"/>
    <w:rsid w:val="00394348"/>
    <w:rsid w:val="00396A1D"/>
    <w:rsid w:val="00397487"/>
    <w:rsid w:val="00397E06"/>
    <w:rsid w:val="003A04EE"/>
    <w:rsid w:val="003A1CB7"/>
    <w:rsid w:val="003A31CA"/>
    <w:rsid w:val="003A74B6"/>
    <w:rsid w:val="003B132E"/>
    <w:rsid w:val="003B2491"/>
    <w:rsid w:val="003B34F6"/>
    <w:rsid w:val="003B3B7A"/>
    <w:rsid w:val="003B4454"/>
    <w:rsid w:val="003B4B19"/>
    <w:rsid w:val="003B5D4C"/>
    <w:rsid w:val="003B6CB3"/>
    <w:rsid w:val="003B7E45"/>
    <w:rsid w:val="003C0A8E"/>
    <w:rsid w:val="003C1C3F"/>
    <w:rsid w:val="003C2556"/>
    <w:rsid w:val="003C2D72"/>
    <w:rsid w:val="003C61EC"/>
    <w:rsid w:val="003C7D02"/>
    <w:rsid w:val="003D0C05"/>
    <w:rsid w:val="003D20F4"/>
    <w:rsid w:val="003D3914"/>
    <w:rsid w:val="003D3B90"/>
    <w:rsid w:val="003D3BAE"/>
    <w:rsid w:val="003D5BD7"/>
    <w:rsid w:val="003D5C55"/>
    <w:rsid w:val="003D5DEC"/>
    <w:rsid w:val="003D614F"/>
    <w:rsid w:val="003D7DE4"/>
    <w:rsid w:val="003E3157"/>
    <w:rsid w:val="003E47DF"/>
    <w:rsid w:val="003E5A16"/>
    <w:rsid w:val="003E62D4"/>
    <w:rsid w:val="003E64C7"/>
    <w:rsid w:val="003E789B"/>
    <w:rsid w:val="003F01FB"/>
    <w:rsid w:val="003F45AE"/>
    <w:rsid w:val="003F4B2F"/>
    <w:rsid w:val="003F588E"/>
    <w:rsid w:val="003F6EBF"/>
    <w:rsid w:val="003F7739"/>
    <w:rsid w:val="004000EC"/>
    <w:rsid w:val="00401C74"/>
    <w:rsid w:val="00402812"/>
    <w:rsid w:val="00402AA6"/>
    <w:rsid w:val="00403412"/>
    <w:rsid w:val="0040451A"/>
    <w:rsid w:val="00406099"/>
    <w:rsid w:val="00406A40"/>
    <w:rsid w:val="0040750A"/>
    <w:rsid w:val="00407CF8"/>
    <w:rsid w:val="00410A65"/>
    <w:rsid w:val="00411060"/>
    <w:rsid w:val="0041124B"/>
    <w:rsid w:val="00413FDA"/>
    <w:rsid w:val="00414AC1"/>
    <w:rsid w:val="00415ECF"/>
    <w:rsid w:val="004162A2"/>
    <w:rsid w:val="00416B6D"/>
    <w:rsid w:val="004208F0"/>
    <w:rsid w:val="00420982"/>
    <w:rsid w:val="004213F5"/>
    <w:rsid w:val="0042143D"/>
    <w:rsid w:val="00423A5F"/>
    <w:rsid w:val="0042622A"/>
    <w:rsid w:val="00426F70"/>
    <w:rsid w:val="00430B88"/>
    <w:rsid w:val="00430DCE"/>
    <w:rsid w:val="00430E26"/>
    <w:rsid w:val="004413D5"/>
    <w:rsid w:val="0044170B"/>
    <w:rsid w:val="00442511"/>
    <w:rsid w:val="00444932"/>
    <w:rsid w:val="00445781"/>
    <w:rsid w:val="0044705F"/>
    <w:rsid w:val="0045040B"/>
    <w:rsid w:val="0045115C"/>
    <w:rsid w:val="0045125F"/>
    <w:rsid w:val="00451A4C"/>
    <w:rsid w:val="00451EF9"/>
    <w:rsid w:val="00452AEF"/>
    <w:rsid w:val="00453744"/>
    <w:rsid w:val="0045479D"/>
    <w:rsid w:val="00456C42"/>
    <w:rsid w:val="0045707E"/>
    <w:rsid w:val="00460F5B"/>
    <w:rsid w:val="004622A3"/>
    <w:rsid w:val="004625D3"/>
    <w:rsid w:val="00463D40"/>
    <w:rsid w:val="00466471"/>
    <w:rsid w:val="00466641"/>
    <w:rsid w:val="00467632"/>
    <w:rsid w:val="00467992"/>
    <w:rsid w:val="004724F7"/>
    <w:rsid w:val="00472ECC"/>
    <w:rsid w:val="00474731"/>
    <w:rsid w:val="00474AF7"/>
    <w:rsid w:val="004754EB"/>
    <w:rsid w:val="00476496"/>
    <w:rsid w:val="00476859"/>
    <w:rsid w:val="00476C00"/>
    <w:rsid w:val="0047722A"/>
    <w:rsid w:val="004813B1"/>
    <w:rsid w:val="00481E9D"/>
    <w:rsid w:val="00482C76"/>
    <w:rsid w:val="00482F27"/>
    <w:rsid w:val="004834E2"/>
    <w:rsid w:val="004844BE"/>
    <w:rsid w:val="00484DF3"/>
    <w:rsid w:val="00485293"/>
    <w:rsid w:val="004864E1"/>
    <w:rsid w:val="00487BFE"/>
    <w:rsid w:val="00490875"/>
    <w:rsid w:val="00490A46"/>
    <w:rsid w:val="00490C50"/>
    <w:rsid w:val="0049282B"/>
    <w:rsid w:val="0049331C"/>
    <w:rsid w:val="004937B3"/>
    <w:rsid w:val="004941D3"/>
    <w:rsid w:val="00494D11"/>
    <w:rsid w:val="0049580D"/>
    <w:rsid w:val="0049585E"/>
    <w:rsid w:val="00495926"/>
    <w:rsid w:val="004959C1"/>
    <w:rsid w:val="0049689C"/>
    <w:rsid w:val="004A2B59"/>
    <w:rsid w:val="004A3AAE"/>
    <w:rsid w:val="004A3DAB"/>
    <w:rsid w:val="004A4B66"/>
    <w:rsid w:val="004A4F3F"/>
    <w:rsid w:val="004A511C"/>
    <w:rsid w:val="004A59B9"/>
    <w:rsid w:val="004A5DAD"/>
    <w:rsid w:val="004A6677"/>
    <w:rsid w:val="004B0538"/>
    <w:rsid w:val="004B085E"/>
    <w:rsid w:val="004B37EF"/>
    <w:rsid w:val="004B5E23"/>
    <w:rsid w:val="004C0049"/>
    <w:rsid w:val="004C4039"/>
    <w:rsid w:val="004C44E2"/>
    <w:rsid w:val="004C4DB3"/>
    <w:rsid w:val="004C54B4"/>
    <w:rsid w:val="004C7142"/>
    <w:rsid w:val="004C7580"/>
    <w:rsid w:val="004D0D02"/>
    <w:rsid w:val="004D172E"/>
    <w:rsid w:val="004D18E2"/>
    <w:rsid w:val="004D20AA"/>
    <w:rsid w:val="004D4605"/>
    <w:rsid w:val="004D4EF1"/>
    <w:rsid w:val="004D6BB7"/>
    <w:rsid w:val="004D76EE"/>
    <w:rsid w:val="004D7B28"/>
    <w:rsid w:val="004E0F01"/>
    <w:rsid w:val="004E2B36"/>
    <w:rsid w:val="004E488D"/>
    <w:rsid w:val="004F000D"/>
    <w:rsid w:val="004F0319"/>
    <w:rsid w:val="004F40FA"/>
    <w:rsid w:val="004F515D"/>
    <w:rsid w:val="004F56EF"/>
    <w:rsid w:val="004F5853"/>
    <w:rsid w:val="004F67DE"/>
    <w:rsid w:val="004F6D7E"/>
    <w:rsid w:val="004F6F28"/>
    <w:rsid w:val="004F7CE3"/>
    <w:rsid w:val="00500251"/>
    <w:rsid w:val="0050057F"/>
    <w:rsid w:val="00500D6D"/>
    <w:rsid w:val="00500DE3"/>
    <w:rsid w:val="00503DCF"/>
    <w:rsid w:val="00505F25"/>
    <w:rsid w:val="00505F36"/>
    <w:rsid w:val="00507022"/>
    <w:rsid w:val="00510C2C"/>
    <w:rsid w:val="00510DB0"/>
    <w:rsid w:val="005152F4"/>
    <w:rsid w:val="00515865"/>
    <w:rsid w:val="00516A3B"/>
    <w:rsid w:val="00516D94"/>
    <w:rsid w:val="00517233"/>
    <w:rsid w:val="00517D95"/>
    <w:rsid w:val="005229E1"/>
    <w:rsid w:val="005243B2"/>
    <w:rsid w:val="005273E8"/>
    <w:rsid w:val="00527725"/>
    <w:rsid w:val="005305B5"/>
    <w:rsid w:val="00532038"/>
    <w:rsid w:val="00532D89"/>
    <w:rsid w:val="005351C3"/>
    <w:rsid w:val="00535BBC"/>
    <w:rsid w:val="00535FE3"/>
    <w:rsid w:val="005360A3"/>
    <w:rsid w:val="00536CFF"/>
    <w:rsid w:val="00537E69"/>
    <w:rsid w:val="0054012C"/>
    <w:rsid w:val="00541C9E"/>
    <w:rsid w:val="00542784"/>
    <w:rsid w:val="00550265"/>
    <w:rsid w:val="005507DF"/>
    <w:rsid w:val="00555023"/>
    <w:rsid w:val="00556769"/>
    <w:rsid w:val="00557445"/>
    <w:rsid w:val="00561A18"/>
    <w:rsid w:val="00561EBA"/>
    <w:rsid w:val="005659D1"/>
    <w:rsid w:val="005669D2"/>
    <w:rsid w:val="00571094"/>
    <w:rsid w:val="00572B8D"/>
    <w:rsid w:val="005745CD"/>
    <w:rsid w:val="00581FEE"/>
    <w:rsid w:val="00583832"/>
    <w:rsid w:val="005913F5"/>
    <w:rsid w:val="0059205B"/>
    <w:rsid w:val="00592499"/>
    <w:rsid w:val="00593597"/>
    <w:rsid w:val="00594B77"/>
    <w:rsid w:val="005956BD"/>
    <w:rsid w:val="005960FA"/>
    <w:rsid w:val="005967A8"/>
    <w:rsid w:val="005A078D"/>
    <w:rsid w:val="005A09E3"/>
    <w:rsid w:val="005A28C9"/>
    <w:rsid w:val="005A2F75"/>
    <w:rsid w:val="005A3228"/>
    <w:rsid w:val="005A4D9F"/>
    <w:rsid w:val="005A4F27"/>
    <w:rsid w:val="005A5384"/>
    <w:rsid w:val="005B2A29"/>
    <w:rsid w:val="005B3D1B"/>
    <w:rsid w:val="005B41C7"/>
    <w:rsid w:val="005B4315"/>
    <w:rsid w:val="005B4C6E"/>
    <w:rsid w:val="005B579C"/>
    <w:rsid w:val="005B58C2"/>
    <w:rsid w:val="005B5986"/>
    <w:rsid w:val="005B6ABD"/>
    <w:rsid w:val="005B7153"/>
    <w:rsid w:val="005C02F2"/>
    <w:rsid w:val="005C361B"/>
    <w:rsid w:val="005C45D0"/>
    <w:rsid w:val="005C481F"/>
    <w:rsid w:val="005C6734"/>
    <w:rsid w:val="005D0A1A"/>
    <w:rsid w:val="005D0C82"/>
    <w:rsid w:val="005D1102"/>
    <w:rsid w:val="005D13E7"/>
    <w:rsid w:val="005D2C88"/>
    <w:rsid w:val="005D2FFC"/>
    <w:rsid w:val="005D4440"/>
    <w:rsid w:val="005D509F"/>
    <w:rsid w:val="005D564A"/>
    <w:rsid w:val="005D6A8F"/>
    <w:rsid w:val="005E2B0E"/>
    <w:rsid w:val="005E31A5"/>
    <w:rsid w:val="005E541A"/>
    <w:rsid w:val="005E7F9D"/>
    <w:rsid w:val="005F0361"/>
    <w:rsid w:val="005F0D72"/>
    <w:rsid w:val="005F0F01"/>
    <w:rsid w:val="005F10A6"/>
    <w:rsid w:val="005F4C83"/>
    <w:rsid w:val="005F4F23"/>
    <w:rsid w:val="005F5FF2"/>
    <w:rsid w:val="005F6111"/>
    <w:rsid w:val="005F68B9"/>
    <w:rsid w:val="005F7E72"/>
    <w:rsid w:val="00600D8C"/>
    <w:rsid w:val="006017AB"/>
    <w:rsid w:val="00602838"/>
    <w:rsid w:val="006029DA"/>
    <w:rsid w:val="00602D07"/>
    <w:rsid w:val="0060530C"/>
    <w:rsid w:val="0060616F"/>
    <w:rsid w:val="00606229"/>
    <w:rsid w:val="0060779F"/>
    <w:rsid w:val="006109D6"/>
    <w:rsid w:val="006116E0"/>
    <w:rsid w:val="00611833"/>
    <w:rsid w:val="006120E6"/>
    <w:rsid w:val="006147EE"/>
    <w:rsid w:val="00615048"/>
    <w:rsid w:val="00615058"/>
    <w:rsid w:val="00615755"/>
    <w:rsid w:val="00617C63"/>
    <w:rsid w:val="00617D6E"/>
    <w:rsid w:val="00617FEA"/>
    <w:rsid w:val="006221C0"/>
    <w:rsid w:val="00622759"/>
    <w:rsid w:val="00622F1D"/>
    <w:rsid w:val="006242E3"/>
    <w:rsid w:val="00624338"/>
    <w:rsid w:val="00625E8A"/>
    <w:rsid w:val="00626544"/>
    <w:rsid w:val="006269C1"/>
    <w:rsid w:val="00626FC7"/>
    <w:rsid w:val="00627026"/>
    <w:rsid w:val="00632888"/>
    <w:rsid w:val="006340FC"/>
    <w:rsid w:val="00634517"/>
    <w:rsid w:val="006358EE"/>
    <w:rsid w:val="0063636F"/>
    <w:rsid w:val="00636955"/>
    <w:rsid w:val="00641998"/>
    <w:rsid w:val="006443BC"/>
    <w:rsid w:val="00644ACF"/>
    <w:rsid w:val="00646AD7"/>
    <w:rsid w:val="00646B38"/>
    <w:rsid w:val="00647326"/>
    <w:rsid w:val="00651698"/>
    <w:rsid w:val="006540EC"/>
    <w:rsid w:val="0065467E"/>
    <w:rsid w:val="00654842"/>
    <w:rsid w:val="0065586F"/>
    <w:rsid w:val="00655C88"/>
    <w:rsid w:val="00661E41"/>
    <w:rsid w:val="00662C08"/>
    <w:rsid w:val="006637DD"/>
    <w:rsid w:val="0066785A"/>
    <w:rsid w:val="0067025A"/>
    <w:rsid w:val="00671557"/>
    <w:rsid w:val="006718A6"/>
    <w:rsid w:val="00673CCB"/>
    <w:rsid w:val="006746FD"/>
    <w:rsid w:val="0067527C"/>
    <w:rsid w:val="00675F34"/>
    <w:rsid w:val="0067645B"/>
    <w:rsid w:val="00676BA1"/>
    <w:rsid w:val="00681B57"/>
    <w:rsid w:val="00682E2D"/>
    <w:rsid w:val="006839AF"/>
    <w:rsid w:val="00684D2B"/>
    <w:rsid w:val="00685439"/>
    <w:rsid w:val="006855AF"/>
    <w:rsid w:val="006858C5"/>
    <w:rsid w:val="006879D4"/>
    <w:rsid w:val="00690113"/>
    <w:rsid w:val="0069172A"/>
    <w:rsid w:val="00691BB5"/>
    <w:rsid w:val="00692B1D"/>
    <w:rsid w:val="0069360C"/>
    <w:rsid w:val="0069787E"/>
    <w:rsid w:val="006978E5"/>
    <w:rsid w:val="006A2DE4"/>
    <w:rsid w:val="006A40C8"/>
    <w:rsid w:val="006A484A"/>
    <w:rsid w:val="006A5A90"/>
    <w:rsid w:val="006A6AE6"/>
    <w:rsid w:val="006A7DAA"/>
    <w:rsid w:val="006B05AF"/>
    <w:rsid w:val="006B0AB3"/>
    <w:rsid w:val="006B0ABB"/>
    <w:rsid w:val="006B0DCE"/>
    <w:rsid w:val="006B16EE"/>
    <w:rsid w:val="006B2ED2"/>
    <w:rsid w:val="006B392D"/>
    <w:rsid w:val="006B3CB5"/>
    <w:rsid w:val="006B3F30"/>
    <w:rsid w:val="006B7EF3"/>
    <w:rsid w:val="006C0037"/>
    <w:rsid w:val="006C3369"/>
    <w:rsid w:val="006C4288"/>
    <w:rsid w:val="006C5EBE"/>
    <w:rsid w:val="006C6D55"/>
    <w:rsid w:val="006C7D6B"/>
    <w:rsid w:val="006C7E47"/>
    <w:rsid w:val="006D10BC"/>
    <w:rsid w:val="006D1F43"/>
    <w:rsid w:val="006D25B8"/>
    <w:rsid w:val="006D53DD"/>
    <w:rsid w:val="006D5A3E"/>
    <w:rsid w:val="006E0222"/>
    <w:rsid w:val="006E0544"/>
    <w:rsid w:val="006E186D"/>
    <w:rsid w:val="006E1A11"/>
    <w:rsid w:val="006E20CD"/>
    <w:rsid w:val="006E278D"/>
    <w:rsid w:val="006E397E"/>
    <w:rsid w:val="006E3BA0"/>
    <w:rsid w:val="006E4E19"/>
    <w:rsid w:val="006E51D7"/>
    <w:rsid w:val="006E54B7"/>
    <w:rsid w:val="006E5AC8"/>
    <w:rsid w:val="006E68A5"/>
    <w:rsid w:val="006E6ED9"/>
    <w:rsid w:val="006E71CA"/>
    <w:rsid w:val="006F0443"/>
    <w:rsid w:val="006F08B9"/>
    <w:rsid w:val="006F19CD"/>
    <w:rsid w:val="006F1D71"/>
    <w:rsid w:val="006F270F"/>
    <w:rsid w:val="006F3F15"/>
    <w:rsid w:val="006F4FCB"/>
    <w:rsid w:val="006F6564"/>
    <w:rsid w:val="006F6AF3"/>
    <w:rsid w:val="006F6B86"/>
    <w:rsid w:val="00700028"/>
    <w:rsid w:val="00700617"/>
    <w:rsid w:val="00702B1C"/>
    <w:rsid w:val="00703C05"/>
    <w:rsid w:val="00707471"/>
    <w:rsid w:val="007075D8"/>
    <w:rsid w:val="007078B7"/>
    <w:rsid w:val="00707FF7"/>
    <w:rsid w:val="00710FF6"/>
    <w:rsid w:val="00712384"/>
    <w:rsid w:val="007125A8"/>
    <w:rsid w:val="007151BD"/>
    <w:rsid w:val="007158FA"/>
    <w:rsid w:val="007171DD"/>
    <w:rsid w:val="007208DD"/>
    <w:rsid w:val="007251BE"/>
    <w:rsid w:val="00727DFD"/>
    <w:rsid w:val="00730213"/>
    <w:rsid w:val="00731199"/>
    <w:rsid w:val="00731201"/>
    <w:rsid w:val="00733DBD"/>
    <w:rsid w:val="00734AFF"/>
    <w:rsid w:val="007360E4"/>
    <w:rsid w:val="007368C0"/>
    <w:rsid w:val="00741846"/>
    <w:rsid w:val="00741941"/>
    <w:rsid w:val="00741E07"/>
    <w:rsid w:val="00743CBC"/>
    <w:rsid w:val="00745914"/>
    <w:rsid w:val="00747384"/>
    <w:rsid w:val="0075039F"/>
    <w:rsid w:val="00750B2A"/>
    <w:rsid w:val="00750E32"/>
    <w:rsid w:val="0075283E"/>
    <w:rsid w:val="00753507"/>
    <w:rsid w:val="007538CE"/>
    <w:rsid w:val="00755334"/>
    <w:rsid w:val="00755531"/>
    <w:rsid w:val="00756146"/>
    <w:rsid w:val="007578FE"/>
    <w:rsid w:val="00762426"/>
    <w:rsid w:val="00762CDB"/>
    <w:rsid w:val="0076701F"/>
    <w:rsid w:val="0077092B"/>
    <w:rsid w:val="00772021"/>
    <w:rsid w:val="00773946"/>
    <w:rsid w:val="00774F55"/>
    <w:rsid w:val="00775CC0"/>
    <w:rsid w:val="00775DC0"/>
    <w:rsid w:val="00777804"/>
    <w:rsid w:val="007818F5"/>
    <w:rsid w:val="00784187"/>
    <w:rsid w:val="007850E1"/>
    <w:rsid w:val="007868FF"/>
    <w:rsid w:val="00790EED"/>
    <w:rsid w:val="007911EC"/>
    <w:rsid w:val="00793D01"/>
    <w:rsid w:val="00794A0D"/>
    <w:rsid w:val="00795D94"/>
    <w:rsid w:val="0079607B"/>
    <w:rsid w:val="007979AE"/>
    <w:rsid w:val="00797BF4"/>
    <w:rsid w:val="007A0A80"/>
    <w:rsid w:val="007A0C0D"/>
    <w:rsid w:val="007A0EDE"/>
    <w:rsid w:val="007A1B9B"/>
    <w:rsid w:val="007A24A6"/>
    <w:rsid w:val="007A28A7"/>
    <w:rsid w:val="007A4AA1"/>
    <w:rsid w:val="007A7661"/>
    <w:rsid w:val="007A7DC3"/>
    <w:rsid w:val="007A7F58"/>
    <w:rsid w:val="007B08BB"/>
    <w:rsid w:val="007B1112"/>
    <w:rsid w:val="007B55FE"/>
    <w:rsid w:val="007B638A"/>
    <w:rsid w:val="007B735F"/>
    <w:rsid w:val="007B7521"/>
    <w:rsid w:val="007C03F7"/>
    <w:rsid w:val="007C14B9"/>
    <w:rsid w:val="007C19D2"/>
    <w:rsid w:val="007C1F84"/>
    <w:rsid w:val="007C2347"/>
    <w:rsid w:val="007C2E16"/>
    <w:rsid w:val="007C423E"/>
    <w:rsid w:val="007C4CDE"/>
    <w:rsid w:val="007D0026"/>
    <w:rsid w:val="007D176E"/>
    <w:rsid w:val="007D1F85"/>
    <w:rsid w:val="007D4D71"/>
    <w:rsid w:val="007D62CB"/>
    <w:rsid w:val="007D6B7F"/>
    <w:rsid w:val="007E0EEB"/>
    <w:rsid w:val="007E3010"/>
    <w:rsid w:val="007E32CB"/>
    <w:rsid w:val="007E7379"/>
    <w:rsid w:val="007F0457"/>
    <w:rsid w:val="007F1FDF"/>
    <w:rsid w:val="007F4BFA"/>
    <w:rsid w:val="007F4C92"/>
    <w:rsid w:val="007F6162"/>
    <w:rsid w:val="007F75EA"/>
    <w:rsid w:val="007F78CD"/>
    <w:rsid w:val="007F7C78"/>
    <w:rsid w:val="007F7DE9"/>
    <w:rsid w:val="007F7E90"/>
    <w:rsid w:val="00804D0A"/>
    <w:rsid w:val="00805A6E"/>
    <w:rsid w:val="00807A48"/>
    <w:rsid w:val="00810498"/>
    <w:rsid w:val="00810B00"/>
    <w:rsid w:val="00813F9B"/>
    <w:rsid w:val="008141E7"/>
    <w:rsid w:val="00815085"/>
    <w:rsid w:val="008151B6"/>
    <w:rsid w:val="0081596C"/>
    <w:rsid w:val="0081763B"/>
    <w:rsid w:val="008178F8"/>
    <w:rsid w:val="00820587"/>
    <w:rsid w:val="0082156A"/>
    <w:rsid w:val="008239E6"/>
    <w:rsid w:val="00824980"/>
    <w:rsid w:val="00825619"/>
    <w:rsid w:val="00826C18"/>
    <w:rsid w:val="008275C1"/>
    <w:rsid w:val="00831738"/>
    <w:rsid w:val="00832695"/>
    <w:rsid w:val="008330A4"/>
    <w:rsid w:val="008336BA"/>
    <w:rsid w:val="00834115"/>
    <w:rsid w:val="00834D24"/>
    <w:rsid w:val="00836941"/>
    <w:rsid w:val="00836ACF"/>
    <w:rsid w:val="00836D65"/>
    <w:rsid w:val="008409D1"/>
    <w:rsid w:val="00840F88"/>
    <w:rsid w:val="00841E6C"/>
    <w:rsid w:val="00842C07"/>
    <w:rsid w:val="00844528"/>
    <w:rsid w:val="00845510"/>
    <w:rsid w:val="00846039"/>
    <w:rsid w:val="00846978"/>
    <w:rsid w:val="00846B24"/>
    <w:rsid w:val="008475BA"/>
    <w:rsid w:val="008531E7"/>
    <w:rsid w:val="00853877"/>
    <w:rsid w:val="00855748"/>
    <w:rsid w:val="00857BB1"/>
    <w:rsid w:val="00861466"/>
    <w:rsid w:val="00861EB0"/>
    <w:rsid w:val="00862074"/>
    <w:rsid w:val="00866BBD"/>
    <w:rsid w:val="008670C0"/>
    <w:rsid w:val="00870B3F"/>
    <w:rsid w:val="00871329"/>
    <w:rsid w:val="00872EA3"/>
    <w:rsid w:val="00874E01"/>
    <w:rsid w:val="00874F65"/>
    <w:rsid w:val="008816A8"/>
    <w:rsid w:val="00883B19"/>
    <w:rsid w:val="00884F4D"/>
    <w:rsid w:val="008854B4"/>
    <w:rsid w:val="008859CE"/>
    <w:rsid w:val="00886510"/>
    <w:rsid w:val="00886845"/>
    <w:rsid w:val="008877AA"/>
    <w:rsid w:val="00890E1F"/>
    <w:rsid w:val="00891997"/>
    <w:rsid w:val="0089358A"/>
    <w:rsid w:val="00896381"/>
    <w:rsid w:val="008A0247"/>
    <w:rsid w:val="008A0410"/>
    <w:rsid w:val="008A2E0E"/>
    <w:rsid w:val="008A6F35"/>
    <w:rsid w:val="008B0A3E"/>
    <w:rsid w:val="008B1CF3"/>
    <w:rsid w:val="008B3666"/>
    <w:rsid w:val="008B3F13"/>
    <w:rsid w:val="008B458F"/>
    <w:rsid w:val="008B70F3"/>
    <w:rsid w:val="008C2443"/>
    <w:rsid w:val="008C256F"/>
    <w:rsid w:val="008C51FA"/>
    <w:rsid w:val="008C5EB9"/>
    <w:rsid w:val="008C6705"/>
    <w:rsid w:val="008C6960"/>
    <w:rsid w:val="008C6ABB"/>
    <w:rsid w:val="008C7803"/>
    <w:rsid w:val="008D1174"/>
    <w:rsid w:val="008D127F"/>
    <w:rsid w:val="008D22BC"/>
    <w:rsid w:val="008D34F0"/>
    <w:rsid w:val="008D3913"/>
    <w:rsid w:val="008D3A16"/>
    <w:rsid w:val="008D3D4C"/>
    <w:rsid w:val="008D4FF7"/>
    <w:rsid w:val="008D5E37"/>
    <w:rsid w:val="008E1994"/>
    <w:rsid w:val="008E3780"/>
    <w:rsid w:val="008E420F"/>
    <w:rsid w:val="008E587F"/>
    <w:rsid w:val="008E67CE"/>
    <w:rsid w:val="008F1861"/>
    <w:rsid w:val="008F34D0"/>
    <w:rsid w:val="008F7963"/>
    <w:rsid w:val="00900E72"/>
    <w:rsid w:val="00902F84"/>
    <w:rsid w:val="00903935"/>
    <w:rsid w:val="00904653"/>
    <w:rsid w:val="0090502B"/>
    <w:rsid w:val="009055BB"/>
    <w:rsid w:val="00905AC5"/>
    <w:rsid w:val="00905FE2"/>
    <w:rsid w:val="00906805"/>
    <w:rsid w:val="00910862"/>
    <w:rsid w:val="00913945"/>
    <w:rsid w:val="00915709"/>
    <w:rsid w:val="009162DE"/>
    <w:rsid w:val="00916BD1"/>
    <w:rsid w:val="00917D06"/>
    <w:rsid w:val="009207FB"/>
    <w:rsid w:val="00920B6D"/>
    <w:rsid w:val="00922CC5"/>
    <w:rsid w:val="00924AD7"/>
    <w:rsid w:val="00924DD6"/>
    <w:rsid w:val="00927A18"/>
    <w:rsid w:val="00930283"/>
    <w:rsid w:val="00930C36"/>
    <w:rsid w:val="00931C9F"/>
    <w:rsid w:val="00931E87"/>
    <w:rsid w:val="00934D83"/>
    <w:rsid w:val="0093555F"/>
    <w:rsid w:val="00936222"/>
    <w:rsid w:val="00936B3F"/>
    <w:rsid w:val="00941AFE"/>
    <w:rsid w:val="009421E8"/>
    <w:rsid w:val="00943197"/>
    <w:rsid w:val="00943957"/>
    <w:rsid w:val="009439FF"/>
    <w:rsid w:val="009447A7"/>
    <w:rsid w:val="00944AF5"/>
    <w:rsid w:val="0094522E"/>
    <w:rsid w:val="00946742"/>
    <w:rsid w:val="009472A9"/>
    <w:rsid w:val="00954D75"/>
    <w:rsid w:val="00955D14"/>
    <w:rsid w:val="00962E0C"/>
    <w:rsid w:val="00965C39"/>
    <w:rsid w:val="00965F23"/>
    <w:rsid w:val="0096631E"/>
    <w:rsid w:val="0096651E"/>
    <w:rsid w:val="009700F7"/>
    <w:rsid w:val="00972A41"/>
    <w:rsid w:val="00973208"/>
    <w:rsid w:val="00973F52"/>
    <w:rsid w:val="00973FD8"/>
    <w:rsid w:val="00974540"/>
    <w:rsid w:val="00982A4D"/>
    <w:rsid w:val="00983501"/>
    <w:rsid w:val="00983823"/>
    <w:rsid w:val="00983BA6"/>
    <w:rsid w:val="00983E7C"/>
    <w:rsid w:val="00984130"/>
    <w:rsid w:val="0098668A"/>
    <w:rsid w:val="00993761"/>
    <w:rsid w:val="00994F12"/>
    <w:rsid w:val="00995C77"/>
    <w:rsid w:val="00996A46"/>
    <w:rsid w:val="00996A85"/>
    <w:rsid w:val="00996D76"/>
    <w:rsid w:val="00997125"/>
    <w:rsid w:val="009971BF"/>
    <w:rsid w:val="009A2564"/>
    <w:rsid w:val="009A4B38"/>
    <w:rsid w:val="009A4F70"/>
    <w:rsid w:val="009A5CF4"/>
    <w:rsid w:val="009A6CE4"/>
    <w:rsid w:val="009B207F"/>
    <w:rsid w:val="009B43A7"/>
    <w:rsid w:val="009C025F"/>
    <w:rsid w:val="009C1569"/>
    <w:rsid w:val="009D565F"/>
    <w:rsid w:val="009D5FD1"/>
    <w:rsid w:val="009D64BD"/>
    <w:rsid w:val="009D712D"/>
    <w:rsid w:val="009E02B5"/>
    <w:rsid w:val="009E0C44"/>
    <w:rsid w:val="009E25F0"/>
    <w:rsid w:val="009E3507"/>
    <w:rsid w:val="009E3B83"/>
    <w:rsid w:val="009E423B"/>
    <w:rsid w:val="009E48B2"/>
    <w:rsid w:val="009E7310"/>
    <w:rsid w:val="009E78E4"/>
    <w:rsid w:val="009E7F8B"/>
    <w:rsid w:val="009F1157"/>
    <w:rsid w:val="009F23AD"/>
    <w:rsid w:val="009F2F77"/>
    <w:rsid w:val="009F4A89"/>
    <w:rsid w:val="00A03009"/>
    <w:rsid w:val="00A040D7"/>
    <w:rsid w:val="00A05233"/>
    <w:rsid w:val="00A05241"/>
    <w:rsid w:val="00A0619A"/>
    <w:rsid w:val="00A06706"/>
    <w:rsid w:val="00A07CE9"/>
    <w:rsid w:val="00A10AD8"/>
    <w:rsid w:val="00A10E29"/>
    <w:rsid w:val="00A1157C"/>
    <w:rsid w:val="00A11DF8"/>
    <w:rsid w:val="00A12D2F"/>
    <w:rsid w:val="00A1314D"/>
    <w:rsid w:val="00A13985"/>
    <w:rsid w:val="00A16580"/>
    <w:rsid w:val="00A1731D"/>
    <w:rsid w:val="00A20AE6"/>
    <w:rsid w:val="00A21D8F"/>
    <w:rsid w:val="00A22973"/>
    <w:rsid w:val="00A22C7C"/>
    <w:rsid w:val="00A233A3"/>
    <w:rsid w:val="00A234FD"/>
    <w:rsid w:val="00A24E9F"/>
    <w:rsid w:val="00A27F48"/>
    <w:rsid w:val="00A3052E"/>
    <w:rsid w:val="00A36C81"/>
    <w:rsid w:val="00A36CFE"/>
    <w:rsid w:val="00A40C09"/>
    <w:rsid w:val="00A40E14"/>
    <w:rsid w:val="00A445EB"/>
    <w:rsid w:val="00A45103"/>
    <w:rsid w:val="00A45E65"/>
    <w:rsid w:val="00A46952"/>
    <w:rsid w:val="00A46CAB"/>
    <w:rsid w:val="00A474AF"/>
    <w:rsid w:val="00A5168F"/>
    <w:rsid w:val="00A51AED"/>
    <w:rsid w:val="00A52BB3"/>
    <w:rsid w:val="00A53497"/>
    <w:rsid w:val="00A55E6D"/>
    <w:rsid w:val="00A56E0E"/>
    <w:rsid w:val="00A60252"/>
    <w:rsid w:val="00A623EE"/>
    <w:rsid w:val="00A62E6E"/>
    <w:rsid w:val="00A63051"/>
    <w:rsid w:val="00A6371E"/>
    <w:rsid w:val="00A63BC1"/>
    <w:rsid w:val="00A67385"/>
    <w:rsid w:val="00A7086C"/>
    <w:rsid w:val="00A72061"/>
    <w:rsid w:val="00A726C8"/>
    <w:rsid w:val="00A72D80"/>
    <w:rsid w:val="00A74D5B"/>
    <w:rsid w:val="00A77B7D"/>
    <w:rsid w:val="00A829A4"/>
    <w:rsid w:val="00A82FE5"/>
    <w:rsid w:val="00A83874"/>
    <w:rsid w:val="00A85F8C"/>
    <w:rsid w:val="00A86E33"/>
    <w:rsid w:val="00A906B7"/>
    <w:rsid w:val="00A9101F"/>
    <w:rsid w:val="00A9125C"/>
    <w:rsid w:val="00A91264"/>
    <w:rsid w:val="00A929D1"/>
    <w:rsid w:val="00A945F8"/>
    <w:rsid w:val="00A95A1A"/>
    <w:rsid w:val="00AA116A"/>
    <w:rsid w:val="00AA16D0"/>
    <w:rsid w:val="00AA24E6"/>
    <w:rsid w:val="00AA3CF1"/>
    <w:rsid w:val="00AA43F9"/>
    <w:rsid w:val="00AA4576"/>
    <w:rsid w:val="00AA4DEC"/>
    <w:rsid w:val="00AA5E11"/>
    <w:rsid w:val="00AA5F50"/>
    <w:rsid w:val="00AB0313"/>
    <w:rsid w:val="00AB078A"/>
    <w:rsid w:val="00AB10F5"/>
    <w:rsid w:val="00AB1A24"/>
    <w:rsid w:val="00AB2E24"/>
    <w:rsid w:val="00AB632C"/>
    <w:rsid w:val="00AC0CB7"/>
    <w:rsid w:val="00AC251A"/>
    <w:rsid w:val="00AC32D5"/>
    <w:rsid w:val="00AC40D8"/>
    <w:rsid w:val="00AC43FF"/>
    <w:rsid w:val="00AC5B3A"/>
    <w:rsid w:val="00AC5D44"/>
    <w:rsid w:val="00AC7833"/>
    <w:rsid w:val="00AD0A23"/>
    <w:rsid w:val="00AD2A32"/>
    <w:rsid w:val="00AD2B10"/>
    <w:rsid w:val="00AD4284"/>
    <w:rsid w:val="00AD4343"/>
    <w:rsid w:val="00AD463D"/>
    <w:rsid w:val="00AD4AF7"/>
    <w:rsid w:val="00AD5755"/>
    <w:rsid w:val="00AD610D"/>
    <w:rsid w:val="00AD6C44"/>
    <w:rsid w:val="00AD6D89"/>
    <w:rsid w:val="00AD7B84"/>
    <w:rsid w:val="00AE0140"/>
    <w:rsid w:val="00AE0F3C"/>
    <w:rsid w:val="00AE10FD"/>
    <w:rsid w:val="00AE7C5E"/>
    <w:rsid w:val="00AF0C34"/>
    <w:rsid w:val="00AF0CC1"/>
    <w:rsid w:val="00AF1AC0"/>
    <w:rsid w:val="00AF2CC0"/>
    <w:rsid w:val="00AF731C"/>
    <w:rsid w:val="00AF793E"/>
    <w:rsid w:val="00AF7DC7"/>
    <w:rsid w:val="00B00D76"/>
    <w:rsid w:val="00B0127A"/>
    <w:rsid w:val="00B05EC6"/>
    <w:rsid w:val="00B07B41"/>
    <w:rsid w:val="00B13EDF"/>
    <w:rsid w:val="00B1408D"/>
    <w:rsid w:val="00B16566"/>
    <w:rsid w:val="00B17E3F"/>
    <w:rsid w:val="00B20205"/>
    <w:rsid w:val="00B2382F"/>
    <w:rsid w:val="00B25ABD"/>
    <w:rsid w:val="00B26B43"/>
    <w:rsid w:val="00B301DF"/>
    <w:rsid w:val="00B3126E"/>
    <w:rsid w:val="00B3793A"/>
    <w:rsid w:val="00B37E6E"/>
    <w:rsid w:val="00B43BC5"/>
    <w:rsid w:val="00B459B4"/>
    <w:rsid w:val="00B4685D"/>
    <w:rsid w:val="00B469DC"/>
    <w:rsid w:val="00B52A13"/>
    <w:rsid w:val="00B5440B"/>
    <w:rsid w:val="00B5574E"/>
    <w:rsid w:val="00B55807"/>
    <w:rsid w:val="00B567F5"/>
    <w:rsid w:val="00B57A5B"/>
    <w:rsid w:val="00B6196E"/>
    <w:rsid w:val="00B63F51"/>
    <w:rsid w:val="00B64D5A"/>
    <w:rsid w:val="00B64E48"/>
    <w:rsid w:val="00B6669C"/>
    <w:rsid w:val="00B67F53"/>
    <w:rsid w:val="00B7075C"/>
    <w:rsid w:val="00B731E4"/>
    <w:rsid w:val="00B733EE"/>
    <w:rsid w:val="00B73844"/>
    <w:rsid w:val="00B73AE0"/>
    <w:rsid w:val="00B74989"/>
    <w:rsid w:val="00B74DA8"/>
    <w:rsid w:val="00B75EF8"/>
    <w:rsid w:val="00B764F1"/>
    <w:rsid w:val="00B76EA7"/>
    <w:rsid w:val="00B775B6"/>
    <w:rsid w:val="00B80CAB"/>
    <w:rsid w:val="00B831F6"/>
    <w:rsid w:val="00B84985"/>
    <w:rsid w:val="00B9015C"/>
    <w:rsid w:val="00B90BD5"/>
    <w:rsid w:val="00B922C5"/>
    <w:rsid w:val="00B925DF"/>
    <w:rsid w:val="00B92DB1"/>
    <w:rsid w:val="00B93E62"/>
    <w:rsid w:val="00B942B7"/>
    <w:rsid w:val="00B9784B"/>
    <w:rsid w:val="00BA08FD"/>
    <w:rsid w:val="00BA1D1F"/>
    <w:rsid w:val="00BA3888"/>
    <w:rsid w:val="00BA55D3"/>
    <w:rsid w:val="00BA5B90"/>
    <w:rsid w:val="00BA6562"/>
    <w:rsid w:val="00BB0101"/>
    <w:rsid w:val="00BB029F"/>
    <w:rsid w:val="00BB3971"/>
    <w:rsid w:val="00BB4E26"/>
    <w:rsid w:val="00BB55D0"/>
    <w:rsid w:val="00BB56A4"/>
    <w:rsid w:val="00BB5B1C"/>
    <w:rsid w:val="00BB5D1C"/>
    <w:rsid w:val="00BC0376"/>
    <w:rsid w:val="00BC0775"/>
    <w:rsid w:val="00BC0D47"/>
    <w:rsid w:val="00BC48A3"/>
    <w:rsid w:val="00BC4BF0"/>
    <w:rsid w:val="00BC53F9"/>
    <w:rsid w:val="00BC5E43"/>
    <w:rsid w:val="00BC696F"/>
    <w:rsid w:val="00BD1686"/>
    <w:rsid w:val="00BD1CDE"/>
    <w:rsid w:val="00BD1E9A"/>
    <w:rsid w:val="00BD23F2"/>
    <w:rsid w:val="00BD32C0"/>
    <w:rsid w:val="00BD49FB"/>
    <w:rsid w:val="00BD4FE6"/>
    <w:rsid w:val="00BD6D37"/>
    <w:rsid w:val="00BE0175"/>
    <w:rsid w:val="00BE0593"/>
    <w:rsid w:val="00BE1560"/>
    <w:rsid w:val="00BE2255"/>
    <w:rsid w:val="00BE6106"/>
    <w:rsid w:val="00BF2D0D"/>
    <w:rsid w:val="00BF3BF0"/>
    <w:rsid w:val="00BF45C4"/>
    <w:rsid w:val="00BF4A73"/>
    <w:rsid w:val="00BF4DCE"/>
    <w:rsid w:val="00BF547F"/>
    <w:rsid w:val="00BF5993"/>
    <w:rsid w:val="00BF5A6C"/>
    <w:rsid w:val="00BF5D40"/>
    <w:rsid w:val="00BF699A"/>
    <w:rsid w:val="00BF6DB8"/>
    <w:rsid w:val="00BF7797"/>
    <w:rsid w:val="00BF7E9D"/>
    <w:rsid w:val="00C02AD3"/>
    <w:rsid w:val="00C03286"/>
    <w:rsid w:val="00C071E5"/>
    <w:rsid w:val="00C10F58"/>
    <w:rsid w:val="00C1127A"/>
    <w:rsid w:val="00C11A09"/>
    <w:rsid w:val="00C12757"/>
    <w:rsid w:val="00C137F2"/>
    <w:rsid w:val="00C1429A"/>
    <w:rsid w:val="00C16DD4"/>
    <w:rsid w:val="00C172AA"/>
    <w:rsid w:val="00C17C5B"/>
    <w:rsid w:val="00C2162F"/>
    <w:rsid w:val="00C21E8F"/>
    <w:rsid w:val="00C21F43"/>
    <w:rsid w:val="00C222C2"/>
    <w:rsid w:val="00C22881"/>
    <w:rsid w:val="00C22ADC"/>
    <w:rsid w:val="00C232BA"/>
    <w:rsid w:val="00C24A32"/>
    <w:rsid w:val="00C26113"/>
    <w:rsid w:val="00C272F7"/>
    <w:rsid w:val="00C27659"/>
    <w:rsid w:val="00C30859"/>
    <w:rsid w:val="00C316B8"/>
    <w:rsid w:val="00C32760"/>
    <w:rsid w:val="00C35064"/>
    <w:rsid w:val="00C35776"/>
    <w:rsid w:val="00C400EA"/>
    <w:rsid w:val="00C409BE"/>
    <w:rsid w:val="00C415C6"/>
    <w:rsid w:val="00C42FFE"/>
    <w:rsid w:val="00C43ACB"/>
    <w:rsid w:val="00C44B5A"/>
    <w:rsid w:val="00C47AF1"/>
    <w:rsid w:val="00C50491"/>
    <w:rsid w:val="00C51BC4"/>
    <w:rsid w:val="00C524CE"/>
    <w:rsid w:val="00C52808"/>
    <w:rsid w:val="00C52A26"/>
    <w:rsid w:val="00C55EA4"/>
    <w:rsid w:val="00C56202"/>
    <w:rsid w:val="00C56356"/>
    <w:rsid w:val="00C56FC1"/>
    <w:rsid w:val="00C606CD"/>
    <w:rsid w:val="00C62079"/>
    <w:rsid w:val="00C62D41"/>
    <w:rsid w:val="00C62E0F"/>
    <w:rsid w:val="00C650CE"/>
    <w:rsid w:val="00C659AC"/>
    <w:rsid w:val="00C67867"/>
    <w:rsid w:val="00C70EEE"/>
    <w:rsid w:val="00C74640"/>
    <w:rsid w:val="00C752D2"/>
    <w:rsid w:val="00C8015A"/>
    <w:rsid w:val="00C82CDF"/>
    <w:rsid w:val="00C916FC"/>
    <w:rsid w:val="00C92412"/>
    <w:rsid w:val="00C92954"/>
    <w:rsid w:val="00C9355D"/>
    <w:rsid w:val="00C947F7"/>
    <w:rsid w:val="00C951BE"/>
    <w:rsid w:val="00C9523B"/>
    <w:rsid w:val="00CA097A"/>
    <w:rsid w:val="00CA0E03"/>
    <w:rsid w:val="00CA27A9"/>
    <w:rsid w:val="00CA3216"/>
    <w:rsid w:val="00CA3FE4"/>
    <w:rsid w:val="00CA536B"/>
    <w:rsid w:val="00CA7A46"/>
    <w:rsid w:val="00CA7B22"/>
    <w:rsid w:val="00CA7B7D"/>
    <w:rsid w:val="00CA7FE7"/>
    <w:rsid w:val="00CB01E9"/>
    <w:rsid w:val="00CB0962"/>
    <w:rsid w:val="00CB51B9"/>
    <w:rsid w:val="00CB5B0F"/>
    <w:rsid w:val="00CB6A1B"/>
    <w:rsid w:val="00CB724D"/>
    <w:rsid w:val="00CB7A9A"/>
    <w:rsid w:val="00CB7E42"/>
    <w:rsid w:val="00CC13B0"/>
    <w:rsid w:val="00CC16A1"/>
    <w:rsid w:val="00CC38F8"/>
    <w:rsid w:val="00CC51E2"/>
    <w:rsid w:val="00CC5330"/>
    <w:rsid w:val="00CC5E28"/>
    <w:rsid w:val="00CC6776"/>
    <w:rsid w:val="00CC73A4"/>
    <w:rsid w:val="00CD3904"/>
    <w:rsid w:val="00CD6B0A"/>
    <w:rsid w:val="00CD751B"/>
    <w:rsid w:val="00CE103F"/>
    <w:rsid w:val="00CE1401"/>
    <w:rsid w:val="00CE1B60"/>
    <w:rsid w:val="00CE2560"/>
    <w:rsid w:val="00CE313E"/>
    <w:rsid w:val="00CE4536"/>
    <w:rsid w:val="00CE4940"/>
    <w:rsid w:val="00CE64CD"/>
    <w:rsid w:val="00CE7328"/>
    <w:rsid w:val="00CE7542"/>
    <w:rsid w:val="00CF22DC"/>
    <w:rsid w:val="00CF26DA"/>
    <w:rsid w:val="00CF2CD5"/>
    <w:rsid w:val="00CF4AAD"/>
    <w:rsid w:val="00D00C16"/>
    <w:rsid w:val="00D025F3"/>
    <w:rsid w:val="00D02725"/>
    <w:rsid w:val="00D02F23"/>
    <w:rsid w:val="00D03BA8"/>
    <w:rsid w:val="00D0413E"/>
    <w:rsid w:val="00D04CD0"/>
    <w:rsid w:val="00D04FEC"/>
    <w:rsid w:val="00D056C1"/>
    <w:rsid w:val="00D107F6"/>
    <w:rsid w:val="00D109BB"/>
    <w:rsid w:val="00D118B6"/>
    <w:rsid w:val="00D1331D"/>
    <w:rsid w:val="00D134C0"/>
    <w:rsid w:val="00D14864"/>
    <w:rsid w:val="00D1772C"/>
    <w:rsid w:val="00D17C3B"/>
    <w:rsid w:val="00D210F6"/>
    <w:rsid w:val="00D2112E"/>
    <w:rsid w:val="00D22637"/>
    <w:rsid w:val="00D2288F"/>
    <w:rsid w:val="00D22901"/>
    <w:rsid w:val="00D237AD"/>
    <w:rsid w:val="00D2432E"/>
    <w:rsid w:val="00D243F8"/>
    <w:rsid w:val="00D25C3A"/>
    <w:rsid w:val="00D267C7"/>
    <w:rsid w:val="00D26A9D"/>
    <w:rsid w:val="00D26C3B"/>
    <w:rsid w:val="00D30E29"/>
    <w:rsid w:val="00D3116C"/>
    <w:rsid w:val="00D31B53"/>
    <w:rsid w:val="00D33E32"/>
    <w:rsid w:val="00D3527C"/>
    <w:rsid w:val="00D361A4"/>
    <w:rsid w:val="00D37336"/>
    <w:rsid w:val="00D3745B"/>
    <w:rsid w:val="00D427CE"/>
    <w:rsid w:val="00D47D3E"/>
    <w:rsid w:val="00D508D4"/>
    <w:rsid w:val="00D51530"/>
    <w:rsid w:val="00D534D1"/>
    <w:rsid w:val="00D564AF"/>
    <w:rsid w:val="00D569D4"/>
    <w:rsid w:val="00D62580"/>
    <w:rsid w:val="00D633A8"/>
    <w:rsid w:val="00D663E4"/>
    <w:rsid w:val="00D70314"/>
    <w:rsid w:val="00D74919"/>
    <w:rsid w:val="00D75687"/>
    <w:rsid w:val="00D75CDD"/>
    <w:rsid w:val="00D75F76"/>
    <w:rsid w:val="00D77A8F"/>
    <w:rsid w:val="00D804C7"/>
    <w:rsid w:val="00D828FD"/>
    <w:rsid w:val="00D8389B"/>
    <w:rsid w:val="00D8619D"/>
    <w:rsid w:val="00D8665C"/>
    <w:rsid w:val="00D8755A"/>
    <w:rsid w:val="00D87690"/>
    <w:rsid w:val="00D878B7"/>
    <w:rsid w:val="00D9114F"/>
    <w:rsid w:val="00D92417"/>
    <w:rsid w:val="00D93B17"/>
    <w:rsid w:val="00D944D9"/>
    <w:rsid w:val="00D9472F"/>
    <w:rsid w:val="00D94D01"/>
    <w:rsid w:val="00D952C3"/>
    <w:rsid w:val="00D95BDC"/>
    <w:rsid w:val="00D96372"/>
    <w:rsid w:val="00DA19F2"/>
    <w:rsid w:val="00DA2372"/>
    <w:rsid w:val="00DA3FA6"/>
    <w:rsid w:val="00DA443F"/>
    <w:rsid w:val="00DA4637"/>
    <w:rsid w:val="00DA46A2"/>
    <w:rsid w:val="00DA495E"/>
    <w:rsid w:val="00DB01DD"/>
    <w:rsid w:val="00DB0DDE"/>
    <w:rsid w:val="00DB0EFB"/>
    <w:rsid w:val="00DB1D55"/>
    <w:rsid w:val="00DB3289"/>
    <w:rsid w:val="00DB39EF"/>
    <w:rsid w:val="00DB3B90"/>
    <w:rsid w:val="00DB6A03"/>
    <w:rsid w:val="00DB716A"/>
    <w:rsid w:val="00DB7B5E"/>
    <w:rsid w:val="00DC02C2"/>
    <w:rsid w:val="00DC03A3"/>
    <w:rsid w:val="00DC250F"/>
    <w:rsid w:val="00DC4C92"/>
    <w:rsid w:val="00DC73F1"/>
    <w:rsid w:val="00DC7D4B"/>
    <w:rsid w:val="00DD04B0"/>
    <w:rsid w:val="00DD0DA7"/>
    <w:rsid w:val="00DD0FBB"/>
    <w:rsid w:val="00DD1DB2"/>
    <w:rsid w:val="00DD2076"/>
    <w:rsid w:val="00DD2489"/>
    <w:rsid w:val="00DD2B58"/>
    <w:rsid w:val="00DD368B"/>
    <w:rsid w:val="00DE05F2"/>
    <w:rsid w:val="00DE084A"/>
    <w:rsid w:val="00DE19F8"/>
    <w:rsid w:val="00DE1A6C"/>
    <w:rsid w:val="00DE1C9D"/>
    <w:rsid w:val="00DE1E9C"/>
    <w:rsid w:val="00DE25B4"/>
    <w:rsid w:val="00DE2736"/>
    <w:rsid w:val="00DE2B60"/>
    <w:rsid w:val="00DE7BAE"/>
    <w:rsid w:val="00DF001E"/>
    <w:rsid w:val="00DF07AA"/>
    <w:rsid w:val="00DF3740"/>
    <w:rsid w:val="00DF58C7"/>
    <w:rsid w:val="00DF5AAC"/>
    <w:rsid w:val="00DF6D46"/>
    <w:rsid w:val="00DF75A0"/>
    <w:rsid w:val="00DF78B0"/>
    <w:rsid w:val="00DF790A"/>
    <w:rsid w:val="00DF7C54"/>
    <w:rsid w:val="00E000B6"/>
    <w:rsid w:val="00E0036A"/>
    <w:rsid w:val="00E0168F"/>
    <w:rsid w:val="00E042C8"/>
    <w:rsid w:val="00E11424"/>
    <w:rsid w:val="00E11B0A"/>
    <w:rsid w:val="00E12E92"/>
    <w:rsid w:val="00E13BCC"/>
    <w:rsid w:val="00E14631"/>
    <w:rsid w:val="00E14F18"/>
    <w:rsid w:val="00E153BC"/>
    <w:rsid w:val="00E1553A"/>
    <w:rsid w:val="00E21A61"/>
    <w:rsid w:val="00E21EF4"/>
    <w:rsid w:val="00E22016"/>
    <w:rsid w:val="00E22A6E"/>
    <w:rsid w:val="00E23A39"/>
    <w:rsid w:val="00E24207"/>
    <w:rsid w:val="00E2602B"/>
    <w:rsid w:val="00E26576"/>
    <w:rsid w:val="00E30C91"/>
    <w:rsid w:val="00E317C8"/>
    <w:rsid w:val="00E3277A"/>
    <w:rsid w:val="00E3282D"/>
    <w:rsid w:val="00E33EBB"/>
    <w:rsid w:val="00E36B4E"/>
    <w:rsid w:val="00E37F35"/>
    <w:rsid w:val="00E40710"/>
    <w:rsid w:val="00E407EB"/>
    <w:rsid w:val="00E40F3F"/>
    <w:rsid w:val="00E4198F"/>
    <w:rsid w:val="00E44919"/>
    <w:rsid w:val="00E455E3"/>
    <w:rsid w:val="00E459A9"/>
    <w:rsid w:val="00E4719B"/>
    <w:rsid w:val="00E47E61"/>
    <w:rsid w:val="00E51CD1"/>
    <w:rsid w:val="00E53CA1"/>
    <w:rsid w:val="00E53EE1"/>
    <w:rsid w:val="00E551A8"/>
    <w:rsid w:val="00E55B73"/>
    <w:rsid w:val="00E602F9"/>
    <w:rsid w:val="00E62232"/>
    <w:rsid w:val="00E624DB"/>
    <w:rsid w:val="00E6472C"/>
    <w:rsid w:val="00E64955"/>
    <w:rsid w:val="00E64F8A"/>
    <w:rsid w:val="00E65CF5"/>
    <w:rsid w:val="00E66F33"/>
    <w:rsid w:val="00E66F71"/>
    <w:rsid w:val="00E67574"/>
    <w:rsid w:val="00E704FA"/>
    <w:rsid w:val="00E70E87"/>
    <w:rsid w:val="00E7421B"/>
    <w:rsid w:val="00E76C57"/>
    <w:rsid w:val="00E80686"/>
    <w:rsid w:val="00E82294"/>
    <w:rsid w:val="00E8364B"/>
    <w:rsid w:val="00E839F8"/>
    <w:rsid w:val="00E8648C"/>
    <w:rsid w:val="00E874EA"/>
    <w:rsid w:val="00E92F8E"/>
    <w:rsid w:val="00E93A3B"/>
    <w:rsid w:val="00E94C42"/>
    <w:rsid w:val="00E96A53"/>
    <w:rsid w:val="00E9749A"/>
    <w:rsid w:val="00EA0B35"/>
    <w:rsid w:val="00EA1A83"/>
    <w:rsid w:val="00EA20A4"/>
    <w:rsid w:val="00EA305D"/>
    <w:rsid w:val="00EA450B"/>
    <w:rsid w:val="00EA5C8C"/>
    <w:rsid w:val="00EA62D1"/>
    <w:rsid w:val="00EA71C1"/>
    <w:rsid w:val="00EA7C0D"/>
    <w:rsid w:val="00EB0953"/>
    <w:rsid w:val="00EB1F7A"/>
    <w:rsid w:val="00EB4A75"/>
    <w:rsid w:val="00EB6CFA"/>
    <w:rsid w:val="00EB727B"/>
    <w:rsid w:val="00EB7663"/>
    <w:rsid w:val="00EC1948"/>
    <w:rsid w:val="00EC378B"/>
    <w:rsid w:val="00EC5EA7"/>
    <w:rsid w:val="00EC6E83"/>
    <w:rsid w:val="00ED025B"/>
    <w:rsid w:val="00ED026B"/>
    <w:rsid w:val="00ED3635"/>
    <w:rsid w:val="00ED5A90"/>
    <w:rsid w:val="00ED5D52"/>
    <w:rsid w:val="00ED6024"/>
    <w:rsid w:val="00ED6B1C"/>
    <w:rsid w:val="00EE09ED"/>
    <w:rsid w:val="00EE1944"/>
    <w:rsid w:val="00EE2473"/>
    <w:rsid w:val="00EE2F5B"/>
    <w:rsid w:val="00EE3AE5"/>
    <w:rsid w:val="00EE69C8"/>
    <w:rsid w:val="00EF048F"/>
    <w:rsid w:val="00EF08AC"/>
    <w:rsid w:val="00EF0EFB"/>
    <w:rsid w:val="00EF0FE8"/>
    <w:rsid w:val="00EF191D"/>
    <w:rsid w:val="00EF3B92"/>
    <w:rsid w:val="00EF458C"/>
    <w:rsid w:val="00EF4D5D"/>
    <w:rsid w:val="00EF7793"/>
    <w:rsid w:val="00F026EE"/>
    <w:rsid w:val="00F03F2E"/>
    <w:rsid w:val="00F0478B"/>
    <w:rsid w:val="00F050F9"/>
    <w:rsid w:val="00F06B89"/>
    <w:rsid w:val="00F07358"/>
    <w:rsid w:val="00F109A3"/>
    <w:rsid w:val="00F1364D"/>
    <w:rsid w:val="00F166A1"/>
    <w:rsid w:val="00F173B5"/>
    <w:rsid w:val="00F20561"/>
    <w:rsid w:val="00F217F7"/>
    <w:rsid w:val="00F221C7"/>
    <w:rsid w:val="00F23A4E"/>
    <w:rsid w:val="00F25DC8"/>
    <w:rsid w:val="00F265F2"/>
    <w:rsid w:val="00F32AC1"/>
    <w:rsid w:val="00F32F2E"/>
    <w:rsid w:val="00F32FBA"/>
    <w:rsid w:val="00F3327F"/>
    <w:rsid w:val="00F360ED"/>
    <w:rsid w:val="00F36F90"/>
    <w:rsid w:val="00F40380"/>
    <w:rsid w:val="00F40FA4"/>
    <w:rsid w:val="00F41A0D"/>
    <w:rsid w:val="00F435A6"/>
    <w:rsid w:val="00F43F27"/>
    <w:rsid w:val="00F44CBA"/>
    <w:rsid w:val="00F4547B"/>
    <w:rsid w:val="00F46683"/>
    <w:rsid w:val="00F52D4E"/>
    <w:rsid w:val="00F5766C"/>
    <w:rsid w:val="00F6170C"/>
    <w:rsid w:val="00F66589"/>
    <w:rsid w:val="00F66866"/>
    <w:rsid w:val="00F66E3A"/>
    <w:rsid w:val="00F66E96"/>
    <w:rsid w:val="00F676B2"/>
    <w:rsid w:val="00F67712"/>
    <w:rsid w:val="00F6771B"/>
    <w:rsid w:val="00F714BD"/>
    <w:rsid w:val="00F72B89"/>
    <w:rsid w:val="00F749CA"/>
    <w:rsid w:val="00F76C78"/>
    <w:rsid w:val="00F773C1"/>
    <w:rsid w:val="00F77695"/>
    <w:rsid w:val="00F83BCA"/>
    <w:rsid w:val="00F83CF1"/>
    <w:rsid w:val="00F85F9A"/>
    <w:rsid w:val="00F866D4"/>
    <w:rsid w:val="00F953B6"/>
    <w:rsid w:val="00F95A78"/>
    <w:rsid w:val="00F95B4A"/>
    <w:rsid w:val="00F972DA"/>
    <w:rsid w:val="00FA01BB"/>
    <w:rsid w:val="00FA0A75"/>
    <w:rsid w:val="00FA1EBD"/>
    <w:rsid w:val="00FA2126"/>
    <w:rsid w:val="00FA2296"/>
    <w:rsid w:val="00FA230B"/>
    <w:rsid w:val="00FA2E56"/>
    <w:rsid w:val="00FA4637"/>
    <w:rsid w:val="00FA5F92"/>
    <w:rsid w:val="00FA785D"/>
    <w:rsid w:val="00FB075E"/>
    <w:rsid w:val="00FB089C"/>
    <w:rsid w:val="00FB2248"/>
    <w:rsid w:val="00FB4705"/>
    <w:rsid w:val="00FB4A02"/>
    <w:rsid w:val="00FB710A"/>
    <w:rsid w:val="00FC04E7"/>
    <w:rsid w:val="00FC2FEB"/>
    <w:rsid w:val="00FC34D4"/>
    <w:rsid w:val="00FC4399"/>
    <w:rsid w:val="00FC47BF"/>
    <w:rsid w:val="00FC487F"/>
    <w:rsid w:val="00FC53B9"/>
    <w:rsid w:val="00FC5453"/>
    <w:rsid w:val="00FC6724"/>
    <w:rsid w:val="00FC7B4A"/>
    <w:rsid w:val="00FD08BD"/>
    <w:rsid w:val="00FD200D"/>
    <w:rsid w:val="00FD2B74"/>
    <w:rsid w:val="00FD3A86"/>
    <w:rsid w:val="00FD469E"/>
    <w:rsid w:val="00FD4DC2"/>
    <w:rsid w:val="00FD5CBD"/>
    <w:rsid w:val="00FD61A1"/>
    <w:rsid w:val="00FD70BF"/>
    <w:rsid w:val="00FE0546"/>
    <w:rsid w:val="00FE13F7"/>
    <w:rsid w:val="00FE21C9"/>
    <w:rsid w:val="00FE44F7"/>
    <w:rsid w:val="00FE46A7"/>
    <w:rsid w:val="00FE4BA2"/>
    <w:rsid w:val="00FE5BC9"/>
    <w:rsid w:val="00FE5CA3"/>
    <w:rsid w:val="00FE7FB2"/>
    <w:rsid w:val="00FF03D3"/>
    <w:rsid w:val="00FF0A69"/>
    <w:rsid w:val="00FF2950"/>
    <w:rsid w:val="00FF2A93"/>
    <w:rsid w:val="00FF4789"/>
    <w:rsid w:val="00FF47D0"/>
    <w:rsid w:val="00FF5BA6"/>
    <w:rsid w:val="00FF6C50"/>
    <w:rsid w:val="1FA94B70"/>
    <w:rsid w:val="43B5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AA32A2"/>
  <w15:docId w15:val="{69A2B093-913B-4739-BAFD-2E2C38C1A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695"/>
    <w:rPr>
      <w:rFonts w:ascii="Arial" w:hAnsi="Arial" w:cs="Arial"/>
      <w:sz w:val="24"/>
      <w:szCs w:val="24"/>
      <w:lang w:eastAsia="sv-SE"/>
    </w:rPr>
  </w:style>
  <w:style w:type="paragraph" w:styleId="Heading1">
    <w:name w:val="heading 1"/>
    <w:basedOn w:val="Normal"/>
    <w:next w:val="Normal"/>
    <w:qFormat/>
    <w:rsid w:val="005E31A5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5E31A5"/>
    <w:pPr>
      <w:keepNext/>
      <w:spacing w:before="240" w:after="60"/>
      <w:outlineLvl w:val="1"/>
    </w:pPr>
    <w:rPr>
      <w:b/>
      <w:bCs/>
      <w:iCs/>
      <w:sz w:val="26"/>
      <w:szCs w:val="28"/>
    </w:rPr>
  </w:style>
  <w:style w:type="paragraph" w:styleId="Heading3">
    <w:name w:val="heading 3"/>
    <w:basedOn w:val="Normal"/>
    <w:next w:val="Normal"/>
    <w:qFormat/>
    <w:rsid w:val="005E31A5"/>
    <w:pPr>
      <w:keepNext/>
      <w:spacing w:before="240" w:after="60"/>
      <w:outlineLvl w:val="2"/>
    </w:pPr>
    <w:rPr>
      <w:b/>
      <w:bCs/>
      <w:i/>
      <w:sz w:val="22"/>
    </w:rPr>
  </w:style>
  <w:style w:type="paragraph" w:styleId="Heading4">
    <w:name w:val="heading 4"/>
    <w:basedOn w:val="Normal"/>
    <w:next w:val="Normal"/>
    <w:qFormat/>
    <w:rsid w:val="005E31A5"/>
    <w:pPr>
      <w:keepNext/>
      <w:spacing w:before="240" w:after="60"/>
      <w:outlineLvl w:val="3"/>
    </w:pPr>
    <w:rPr>
      <w:bCs/>
      <w:i/>
      <w:sz w:val="22"/>
      <w:szCs w:val="28"/>
    </w:rPr>
  </w:style>
  <w:style w:type="paragraph" w:styleId="Heading5">
    <w:name w:val="heading 5"/>
    <w:basedOn w:val="Normal"/>
    <w:next w:val="Normal"/>
    <w:qFormat/>
    <w:rsid w:val="005E31A5"/>
    <w:pPr>
      <w:spacing w:before="240" w:after="60"/>
      <w:outlineLvl w:val="4"/>
    </w:pPr>
    <w:rPr>
      <w:b/>
      <w:bCs/>
      <w:iCs/>
      <w:sz w:val="20"/>
      <w:szCs w:val="22"/>
    </w:rPr>
  </w:style>
  <w:style w:type="paragraph" w:styleId="Heading6">
    <w:name w:val="heading 6"/>
    <w:basedOn w:val="Normal"/>
    <w:next w:val="Normal"/>
    <w:qFormat/>
    <w:rsid w:val="005E31A5"/>
    <w:pPr>
      <w:spacing w:before="240" w:after="60"/>
      <w:outlineLvl w:val="5"/>
    </w:pPr>
    <w:rPr>
      <w:bCs/>
      <w:i/>
      <w:sz w:val="20"/>
      <w:szCs w:val="22"/>
    </w:rPr>
  </w:style>
  <w:style w:type="paragraph" w:styleId="Heading7">
    <w:name w:val="heading 7"/>
    <w:basedOn w:val="Normal"/>
    <w:next w:val="Normal"/>
    <w:qFormat/>
    <w:rsid w:val="005E31A5"/>
    <w:pPr>
      <w:spacing w:before="240" w:after="60"/>
      <w:outlineLvl w:val="6"/>
    </w:pPr>
    <w:rPr>
      <w:rFonts w:ascii="Times New Roman" w:hAnsi="Times New Roman"/>
      <w:b/>
      <w:sz w:val="20"/>
      <w:szCs w:val="20"/>
    </w:rPr>
  </w:style>
  <w:style w:type="paragraph" w:styleId="Heading8">
    <w:name w:val="heading 8"/>
    <w:basedOn w:val="Normal"/>
    <w:next w:val="Normal"/>
    <w:qFormat/>
    <w:rsid w:val="005E31A5"/>
    <w:pPr>
      <w:spacing w:before="240" w:after="60"/>
      <w:outlineLvl w:val="7"/>
    </w:pPr>
    <w:rPr>
      <w:rFonts w:ascii="Times New Roman" w:hAnsi="Times New Roman"/>
      <w:i/>
      <w:iCs/>
      <w:sz w:val="20"/>
      <w:szCs w:val="20"/>
    </w:rPr>
  </w:style>
  <w:style w:type="paragraph" w:styleId="Heading9">
    <w:name w:val="heading 9"/>
    <w:basedOn w:val="Normal"/>
    <w:next w:val="Normal"/>
    <w:qFormat/>
    <w:rsid w:val="005E31A5"/>
    <w:pPr>
      <w:spacing w:before="240" w:after="60"/>
      <w:outlineLvl w:val="8"/>
    </w:pPr>
    <w:rPr>
      <w:rFonts w:ascii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5E31A5"/>
    <w:rPr>
      <w:noProof/>
      <w:sz w:val="22"/>
    </w:rPr>
  </w:style>
  <w:style w:type="paragraph" w:styleId="Footer">
    <w:name w:val="footer"/>
    <w:basedOn w:val="Normal"/>
    <w:semiHidden/>
    <w:rsid w:val="004B37EF"/>
    <w:rPr>
      <w:noProof/>
      <w:sz w:val="14"/>
      <w:szCs w:val="16"/>
    </w:rPr>
  </w:style>
  <w:style w:type="paragraph" w:styleId="Title">
    <w:name w:val="Title"/>
    <w:basedOn w:val="Normal"/>
    <w:next w:val="Normal"/>
    <w:qFormat/>
    <w:rsid w:val="005E31A5"/>
    <w:pPr>
      <w:spacing w:before="240" w:after="60"/>
      <w:jc w:val="center"/>
    </w:pPr>
    <w:rPr>
      <w:b/>
      <w:bCs/>
      <w:kern w:val="28"/>
      <w:sz w:val="36"/>
      <w:szCs w:val="36"/>
    </w:rPr>
  </w:style>
  <w:style w:type="character" w:styleId="PageNumber">
    <w:name w:val="page number"/>
    <w:basedOn w:val="DefaultParagraphFont"/>
    <w:semiHidden/>
    <w:rsid w:val="005E31A5"/>
    <w:rPr>
      <w:rFonts w:ascii="Arial" w:hAnsi="Arial"/>
    </w:rPr>
  </w:style>
  <w:style w:type="paragraph" w:styleId="Subtitle">
    <w:name w:val="Subtitle"/>
    <w:basedOn w:val="Normal"/>
    <w:next w:val="Normal"/>
    <w:link w:val="SubtitleChar"/>
    <w:qFormat/>
    <w:rsid w:val="005E31A5"/>
    <w:pPr>
      <w:spacing w:after="60"/>
      <w:jc w:val="center"/>
    </w:pPr>
    <w:rPr>
      <w:sz w:val="36"/>
      <w:szCs w:val="36"/>
    </w:rPr>
  </w:style>
  <w:style w:type="table" w:styleId="TableGrid">
    <w:name w:val="Table Grid"/>
    <w:basedOn w:val="TableNormal"/>
    <w:semiHidden/>
    <w:rsid w:val="005E3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rsid w:val="00402AA6"/>
    <w:rPr>
      <w:rFonts w:ascii="Arial" w:hAnsi="Arial" w:cs="Arial"/>
      <w:noProof/>
      <w:sz w:val="22"/>
      <w:szCs w:val="24"/>
      <w:lang w:val="en-GB" w:eastAsia="sv-SE" w:bidi="ar-SA"/>
    </w:rPr>
  </w:style>
  <w:style w:type="paragraph" w:styleId="BalloonText">
    <w:name w:val="Balloon Text"/>
    <w:basedOn w:val="Normal"/>
    <w:semiHidden/>
    <w:rsid w:val="005E31A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rsid w:val="003838FC"/>
    <w:pPr>
      <w:tabs>
        <w:tab w:val="right" w:leader="dot" w:pos="9498"/>
      </w:tabs>
      <w:spacing w:before="120" w:after="120"/>
      <w:ind w:right="652"/>
    </w:pPr>
    <w:rPr>
      <w:rFonts w:cs="Times New Roman"/>
      <w:b/>
      <w:bCs/>
    </w:rPr>
  </w:style>
  <w:style w:type="paragraph" w:styleId="TOC2">
    <w:name w:val="toc 2"/>
    <w:basedOn w:val="Normal"/>
    <w:next w:val="Normal"/>
    <w:autoRedefine/>
    <w:uiPriority w:val="39"/>
    <w:rsid w:val="00CB51B9"/>
    <w:pPr>
      <w:tabs>
        <w:tab w:val="right" w:leader="dot" w:pos="9498"/>
      </w:tabs>
      <w:ind w:left="240" w:right="510"/>
    </w:pPr>
    <w:rPr>
      <w:rFonts w:cs="Times New Roman"/>
    </w:rPr>
  </w:style>
  <w:style w:type="paragraph" w:styleId="TOC3">
    <w:name w:val="toc 3"/>
    <w:basedOn w:val="Normal"/>
    <w:next w:val="Normal"/>
    <w:autoRedefine/>
    <w:semiHidden/>
    <w:rsid w:val="001529ED"/>
    <w:pPr>
      <w:ind w:left="480"/>
    </w:pPr>
    <w:rPr>
      <w:rFonts w:cs="Times New Roman"/>
      <w:iCs/>
      <w:sz w:val="20"/>
      <w:szCs w:val="20"/>
    </w:rPr>
  </w:style>
  <w:style w:type="paragraph" w:styleId="TOC4">
    <w:name w:val="toc 4"/>
    <w:basedOn w:val="Normal"/>
    <w:next w:val="Normal"/>
    <w:autoRedefine/>
    <w:semiHidden/>
    <w:rsid w:val="00D17C3B"/>
    <w:pPr>
      <w:ind w:left="720"/>
    </w:pPr>
    <w:rPr>
      <w:rFonts w:cs="Times New Roman"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D17C3B"/>
    <w:pPr>
      <w:ind w:left="960"/>
    </w:pPr>
    <w:rPr>
      <w:rFonts w:cs="Times New Roman"/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D17C3B"/>
    <w:pPr>
      <w:ind w:left="1200"/>
    </w:pPr>
    <w:rPr>
      <w:rFonts w:cs="Times New Roman"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D17C3B"/>
    <w:pPr>
      <w:ind w:left="1440"/>
    </w:pPr>
    <w:rPr>
      <w:rFonts w:cs="Times New Roman"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D17C3B"/>
    <w:pPr>
      <w:ind w:left="1680"/>
    </w:pPr>
    <w:rPr>
      <w:rFonts w:cs="Times New Roman"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D17C3B"/>
    <w:pPr>
      <w:ind w:left="1920"/>
    </w:pPr>
    <w:rPr>
      <w:rFonts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5E31A5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5E31A5"/>
    <w:pPr>
      <w:spacing w:before="120" w:after="120"/>
    </w:pPr>
    <w:rPr>
      <w:b/>
      <w:bCs/>
      <w:sz w:val="20"/>
      <w:szCs w:val="20"/>
    </w:rPr>
  </w:style>
  <w:style w:type="paragraph" w:styleId="TableofAuthorities">
    <w:name w:val="table of authorities"/>
    <w:basedOn w:val="Normal"/>
    <w:next w:val="Normal"/>
    <w:semiHidden/>
    <w:rsid w:val="005E31A5"/>
    <w:pPr>
      <w:ind w:left="240" w:hanging="240"/>
    </w:pPr>
  </w:style>
  <w:style w:type="paragraph" w:styleId="TOAHeading">
    <w:name w:val="toa heading"/>
    <w:basedOn w:val="Normal"/>
    <w:next w:val="Normal"/>
    <w:semiHidden/>
    <w:rsid w:val="005E31A5"/>
    <w:pPr>
      <w:spacing w:before="120"/>
    </w:pPr>
    <w:rPr>
      <w:b/>
      <w:bCs/>
    </w:rPr>
  </w:style>
  <w:style w:type="paragraph" w:styleId="DocumentMap">
    <w:name w:val="Document Map"/>
    <w:basedOn w:val="Normal"/>
    <w:semiHidden/>
    <w:rsid w:val="005E31A5"/>
    <w:pPr>
      <w:shd w:val="clear" w:color="auto" w:fill="000080"/>
    </w:pPr>
    <w:rPr>
      <w:rFonts w:ascii="Tahoma" w:hAnsi="Tahoma" w:cs="Tahoma"/>
    </w:rPr>
  </w:style>
  <w:style w:type="paragraph" w:styleId="TableofFigures">
    <w:name w:val="table of figures"/>
    <w:basedOn w:val="Normal"/>
    <w:next w:val="Normal"/>
    <w:semiHidden/>
    <w:rsid w:val="005E31A5"/>
    <w:pPr>
      <w:ind w:left="480" w:hanging="480"/>
    </w:pPr>
  </w:style>
  <w:style w:type="character" w:styleId="FootnoteReference">
    <w:name w:val="footnote reference"/>
    <w:basedOn w:val="DefaultParagraphFont"/>
    <w:semiHidden/>
    <w:rsid w:val="005E31A5"/>
    <w:rPr>
      <w:vertAlign w:val="superscript"/>
    </w:rPr>
  </w:style>
  <w:style w:type="paragraph" w:styleId="FootnoteText">
    <w:name w:val="footnote text"/>
    <w:basedOn w:val="Normal"/>
    <w:semiHidden/>
    <w:rsid w:val="005E31A5"/>
    <w:rPr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5E31A5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5E31A5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5E31A5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5E31A5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5E31A5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5E31A5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5E31A5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5E31A5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5E31A5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5E31A5"/>
    <w:rPr>
      <w:b/>
      <w:bCs/>
    </w:rPr>
  </w:style>
  <w:style w:type="paragraph" w:styleId="CommentText">
    <w:name w:val="annotation text"/>
    <w:basedOn w:val="Normal"/>
    <w:semiHidden/>
    <w:rsid w:val="005E31A5"/>
    <w:rPr>
      <w:sz w:val="20"/>
      <w:szCs w:val="20"/>
    </w:rPr>
  </w:style>
  <w:style w:type="character" w:styleId="CommentReference">
    <w:name w:val="annotation reference"/>
    <w:basedOn w:val="DefaultParagraphFont"/>
    <w:semiHidden/>
    <w:rsid w:val="005E31A5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5E31A5"/>
    <w:rPr>
      <w:b/>
      <w:bCs/>
    </w:rPr>
  </w:style>
  <w:style w:type="paragraph" w:styleId="MacroText">
    <w:name w:val="macro"/>
    <w:semiHidden/>
    <w:rsid w:val="005E31A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sv-SE"/>
    </w:rPr>
  </w:style>
  <w:style w:type="paragraph" w:styleId="EndnoteText">
    <w:name w:val="endnote text"/>
    <w:basedOn w:val="Normal"/>
    <w:semiHidden/>
    <w:rsid w:val="005E31A5"/>
    <w:rPr>
      <w:sz w:val="20"/>
      <w:szCs w:val="20"/>
    </w:rPr>
  </w:style>
  <w:style w:type="character" w:styleId="EndnoteReference">
    <w:name w:val="endnote reference"/>
    <w:basedOn w:val="DefaultParagraphFont"/>
    <w:semiHidden/>
    <w:rsid w:val="005E31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5B4C6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6675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126B1"/>
    <w:pPr>
      <w:spacing w:before="100" w:beforeAutospacing="1" w:after="100" w:afterAutospacing="1"/>
    </w:pPr>
    <w:rPr>
      <w:rFonts w:ascii="Times New Roman" w:hAnsi="Times New Roman" w:cs="Times New Roman"/>
      <w:lang w:val="sv-SE"/>
    </w:rPr>
  </w:style>
  <w:style w:type="character" w:styleId="FollowedHyperlink">
    <w:name w:val="FollowedHyperlink"/>
    <w:basedOn w:val="DefaultParagraphFont"/>
    <w:uiPriority w:val="99"/>
    <w:semiHidden/>
    <w:unhideWhenUsed/>
    <w:rsid w:val="004625D3"/>
    <w:rPr>
      <w:color w:val="800080" w:themeColor="followedHyperlink"/>
      <w:u w:val="single"/>
    </w:rPr>
  </w:style>
  <w:style w:type="character" w:customStyle="1" w:styleId="SubtitleChar">
    <w:name w:val="Subtitle Char"/>
    <w:basedOn w:val="DefaultParagraphFont"/>
    <w:link w:val="Subtitle"/>
    <w:rsid w:val="00E47E61"/>
    <w:rPr>
      <w:rFonts w:ascii="Arial" w:hAnsi="Arial" w:cs="Arial"/>
      <w:sz w:val="36"/>
      <w:szCs w:val="36"/>
      <w:lang w:eastAsia="sv-SE"/>
    </w:rPr>
  </w:style>
  <w:style w:type="paragraph" w:styleId="TOCHeading">
    <w:name w:val="TOC Heading"/>
    <w:basedOn w:val="Heading1"/>
    <w:next w:val="Normal"/>
    <w:uiPriority w:val="39"/>
    <w:unhideWhenUsed/>
    <w:qFormat/>
    <w:rsid w:val="001A341D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1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1/relationships/commentsExtended" Target="commentsExtended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1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2" Type="http://schemas.openxmlformats.org/officeDocument/2006/relationships/image" Target="media/image24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hyperlink" Target="mailto:icd-ics.support@scania.com" TargetMode="External"/><Relationship Id="rId37" Type="http://schemas.openxmlformats.org/officeDocument/2006/relationships/hyperlink" Target="https://support.microsoft.com/en-us/office/make-outlook-the-default-program-for-email-contacts-and-calendar-ff7990c4-54c4-4390-8fe3-c0285226f021" TargetMode="External"/><Relationship Id="rId40" Type="http://schemas.openxmlformats.org/officeDocument/2006/relationships/image" Target="media/image22.pn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23" Type="http://schemas.openxmlformats.org/officeDocument/2006/relationships/image" Target="media/image9.png"/><Relationship Id="rId28" Type="http://schemas.openxmlformats.org/officeDocument/2006/relationships/hyperlink" Target="mailto:noreply@ext.scania.com" TargetMode="External"/><Relationship Id="rId36" Type="http://schemas.openxmlformats.org/officeDocument/2006/relationships/image" Target="media/image19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image" Target="media/image2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hyperlink" Target="mailto:icd-ics.support@scania.com" TargetMode="External"/><Relationship Id="rId43" Type="http://schemas.openxmlformats.org/officeDocument/2006/relationships/image" Target="media/image25.png"/><Relationship Id="rId48" Type="http://schemas.microsoft.com/office/2011/relationships/people" Target="peop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Scania\CDAOfficeTemplates\Sweden\Scania%20General%20template%20STD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135587-9416-49da-8386-835a4e6be588" xsi:nil="true"/>
    <lcf76f155ced4ddcb4097134ff3c332f xmlns="0d199680-e5bc-439a-938f-02e34d244b0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EC6C650220874EA7FE3A240AF2E364" ma:contentTypeVersion="14" ma:contentTypeDescription="Create a new document." ma:contentTypeScope="" ma:versionID="6b8c3cf822236550d6206d8547000879">
  <xsd:schema xmlns:xsd="http://www.w3.org/2001/XMLSchema" xmlns:xs="http://www.w3.org/2001/XMLSchema" xmlns:p="http://schemas.microsoft.com/office/2006/metadata/properties" xmlns:ns2="0d199680-e5bc-439a-938f-02e34d244b07" xmlns:ns3="aa135587-9416-49da-8386-835a4e6be588" targetNamespace="http://schemas.microsoft.com/office/2006/metadata/properties" ma:root="true" ma:fieldsID="a5e0fe494819a24b378ffecb30c9ff0e" ns2:_="" ns3:_="">
    <xsd:import namespace="0d199680-e5bc-439a-938f-02e34d244b07"/>
    <xsd:import namespace="aa135587-9416-49da-8386-835a4e6be5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199680-e5bc-439a-938f-02e34d244b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9b4542d-ed94-4c33-b618-c50f5b46db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135587-9416-49da-8386-835a4e6be58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cf8bf4f-7755-4612-9019-352c26c1ffbe}" ma:internalName="TaxCatchAll" ma:showField="CatchAllData" ma:web="aa135587-9416-49da-8386-835a4e6be5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1CED47-2709-4FFE-BA2F-4E6A2F81D338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aa135587-9416-49da-8386-835a4e6be588"/>
    <ds:schemaRef ds:uri="0d199680-e5bc-439a-938f-02e34d244b07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23F1719-4CEB-4CE4-877B-E4A1A6CCE5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199680-e5bc-439a-938f-02e34d244b07"/>
    <ds:schemaRef ds:uri="aa135587-9416-49da-8386-835a4e6be5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DFA651-83A6-4727-9FE1-88517F6A066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9981141-AB2D-43DC-BBF3-10D3257BA23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a7f2ec83-e677-438d-afb7-4c7c0dbc872b}" enabled="1" method="Standard" siteId="{3bc062e4-ac9d-4c17-b4dd-3aad637ff1a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Scania General template STD</Template>
  <TotalTime>1</TotalTime>
  <Pages>14</Pages>
  <Words>1273</Words>
  <Characters>6752</Characters>
  <Application>Microsoft Office Word</Application>
  <DocSecurity>0</DocSecurity>
  <Lines>56</Lines>
  <Paragraphs>16</Paragraphs>
  <ScaleCrop>false</ScaleCrop>
  <Company>Scania</Company>
  <LinksUpToDate>false</LinksUpToDate>
  <CharactersWithSpaces>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DESCRIPTION</dc:title>
  <dc:subject>How to create a FRAS case</dc:subject>
  <dc:creator>Jiang Sofie</dc:creator>
  <cp:keywords/>
  <cp:lastModifiedBy>Malmlöf Clas</cp:lastModifiedBy>
  <cp:revision>2</cp:revision>
  <cp:lastPrinted>2025-10-14T12:30:00Z</cp:lastPrinted>
  <dcterms:created xsi:type="dcterms:W3CDTF">2026-02-12T13:13:00Z</dcterms:created>
  <dcterms:modified xsi:type="dcterms:W3CDTF">2026-02-12T13:13:00Z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mpl_Template Name:">
    <vt:lpwstr>Scania General template STD</vt:lpwstr>
  </property>
  <property fmtid="{D5CDD505-2E9C-101B-9397-08002B2CF9AE}" pid="3" name="Tmpl_Template No.:">
    <vt:lpwstr>STD10000-1</vt:lpwstr>
  </property>
  <property fmtid="{D5CDD505-2E9C-101B-9397-08002B2CF9AE}" pid="4" name="Tmpl_Owner:">
    <vt:lpwstr>EXS</vt:lpwstr>
  </property>
  <property fmtid="{D5CDD505-2E9C-101B-9397-08002B2CF9AE}" pid="5" name="Tmpl_Contact Org:">
    <vt:lpwstr>Scania/P</vt:lpwstr>
  </property>
  <property fmtid="{D5CDD505-2E9C-101B-9397-08002B2CF9AE}" pid="6" name="Tmpl_Contact Person:">
    <vt:lpwstr>SSSDAH Li Dahl</vt:lpwstr>
  </property>
  <property fmtid="{D5CDD505-2E9C-101B-9397-08002B2CF9AE}" pid="7" name="Tmpl_Category:">
    <vt:lpwstr>C</vt:lpwstr>
  </property>
  <property fmtid="{D5CDD505-2E9C-101B-9397-08002B2CF9AE}" pid="8" name="Tmpl_Edition:">
    <vt:lpwstr>10.0</vt:lpwstr>
  </property>
  <property fmtid="{D5CDD505-2E9C-101B-9397-08002B2CF9AE}" pid="9" name="Tmpl_Edition Date:">
    <vt:lpwstr>2017-05-16</vt:lpwstr>
  </property>
  <property fmtid="{D5CDD505-2E9C-101B-9397-08002B2CF9AE}" pid="10" name="ContentTypeId">
    <vt:lpwstr>0x01010072EC6C650220874EA7FE3A240AF2E364</vt:lpwstr>
  </property>
  <property fmtid="{D5CDD505-2E9C-101B-9397-08002B2CF9AE}" pid="11" name="MediaServiceImageTags">
    <vt:lpwstr/>
  </property>
  <property fmtid="{D5CDD505-2E9C-101B-9397-08002B2CF9AE}" pid="12" name="xd_ProgID">
    <vt:lpwstr/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_ExtendedDescription">
    <vt:lpwstr/>
  </property>
  <property fmtid="{D5CDD505-2E9C-101B-9397-08002B2CF9AE}" pid="16" name="TriggerFlowInfo">
    <vt:lpwstr/>
  </property>
  <property fmtid="{D5CDD505-2E9C-101B-9397-08002B2CF9AE}" pid="17" name="xd_Signature">
    <vt:bool>false</vt:bool>
  </property>
  <property fmtid="{D5CDD505-2E9C-101B-9397-08002B2CF9AE}" pid="18" name="Order">
    <vt:r8>4761200</vt:r8>
  </property>
  <property fmtid="{D5CDD505-2E9C-101B-9397-08002B2CF9AE}" pid="19" name="docLang">
    <vt:lpwstr>en</vt:lpwstr>
  </property>
</Properties>
</file>